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EFBF6" w14:textId="77777777" w:rsidR="00AA3D99" w:rsidRPr="008C6D22" w:rsidRDefault="00AA3D99" w:rsidP="00BB5F88">
      <w:pPr>
        <w:pStyle w:val="Title"/>
        <w:rPr>
          <w:rFonts w:ascii="Century Gothic" w:hAnsi="Century Gothic"/>
        </w:rPr>
      </w:pPr>
      <w:bookmarkStart w:id="0" w:name="_Toc87906532"/>
      <w:bookmarkStart w:id="1" w:name="_Toc87946526"/>
    </w:p>
    <w:p w14:paraId="10D74C10" w14:textId="218B9990" w:rsidR="009B0F85" w:rsidRPr="008C6D22" w:rsidRDefault="001E405B" w:rsidP="00BB5F88">
      <w:pPr>
        <w:pStyle w:val="Title"/>
        <w:rPr>
          <w:rFonts w:ascii="Century Gothic" w:hAnsi="Century Gothic"/>
        </w:rPr>
      </w:pPr>
      <w:r w:rsidRPr="008C6D22">
        <w:rPr>
          <w:rFonts w:ascii="Century Gothic" w:hAnsi="Century Gothic"/>
        </w:rPr>
        <w:t xml:space="preserve">About Me </w:t>
      </w:r>
      <w:bookmarkEnd w:id="0"/>
      <w:bookmarkEnd w:id="1"/>
      <w:r w:rsidR="00BB5F88" w:rsidRPr="008C6D22">
        <w:rPr>
          <w:rFonts w:ascii="Century Gothic" w:hAnsi="Century Gothic"/>
        </w:rPr>
        <w:t xml:space="preserve">and My Supports Profile </w:t>
      </w:r>
    </w:p>
    <w:p w14:paraId="109E24F5" w14:textId="77777777" w:rsidR="009B0F85" w:rsidRPr="008C6D22" w:rsidRDefault="009B0F85" w:rsidP="009B0F85">
      <w:pPr>
        <w:rPr>
          <w:rFonts w:ascii="Century Gothic" w:hAnsi="Century Gothic"/>
        </w:rPr>
      </w:pPr>
    </w:p>
    <w:p w14:paraId="7B40FD24" w14:textId="485E4782" w:rsidR="00711145" w:rsidRPr="00711145" w:rsidRDefault="009836E3">
      <w:pPr>
        <w:pStyle w:val="TOC1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</w:rPr>
        <w:fldChar w:fldCharType="begin"/>
      </w:r>
      <w:r w:rsidRPr="00711145">
        <w:rPr>
          <w:rFonts w:ascii="Century Gothic" w:hAnsi="Century Gothic"/>
        </w:rPr>
        <w:instrText xml:space="preserve"> TOC \t "Style2,1,Style3,2" </w:instrText>
      </w:r>
      <w:r w:rsidRPr="00711145">
        <w:rPr>
          <w:rFonts w:ascii="Century Gothic" w:hAnsi="Century Gothic"/>
        </w:rPr>
        <w:fldChar w:fldCharType="separate"/>
      </w:r>
      <w:r w:rsidR="00711145" w:rsidRPr="00711145">
        <w:rPr>
          <w:rFonts w:ascii="Century Gothic" w:hAnsi="Century Gothic"/>
          <w:noProof/>
        </w:rPr>
        <w:t>About me</w:t>
      </w:r>
      <w:r w:rsidR="00711145" w:rsidRPr="00711145">
        <w:rPr>
          <w:rFonts w:ascii="Century Gothic" w:hAnsi="Century Gothic"/>
          <w:noProof/>
        </w:rPr>
        <w:tab/>
      </w:r>
      <w:r w:rsidR="00711145" w:rsidRPr="00711145">
        <w:rPr>
          <w:rFonts w:ascii="Century Gothic" w:hAnsi="Century Gothic"/>
          <w:noProof/>
        </w:rPr>
        <w:fldChar w:fldCharType="begin"/>
      </w:r>
      <w:r w:rsidR="00711145" w:rsidRPr="00711145">
        <w:rPr>
          <w:rFonts w:ascii="Century Gothic" w:hAnsi="Century Gothic"/>
          <w:noProof/>
        </w:rPr>
        <w:instrText xml:space="preserve"> PAGEREF _Toc90920578 \h </w:instrText>
      </w:r>
      <w:r w:rsidR="00711145" w:rsidRPr="00711145">
        <w:rPr>
          <w:rFonts w:ascii="Century Gothic" w:hAnsi="Century Gothic"/>
          <w:noProof/>
        </w:rPr>
      </w:r>
      <w:r w:rsidR="00711145" w:rsidRPr="00711145">
        <w:rPr>
          <w:rFonts w:ascii="Century Gothic" w:hAnsi="Century Gothic"/>
          <w:noProof/>
        </w:rPr>
        <w:fldChar w:fldCharType="separate"/>
      </w:r>
      <w:r w:rsidR="00711145" w:rsidRPr="00711145">
        <w:rPr>
          <w:rFonts w:ascii="Century Gothic" w:hAnsi="Century Gothic"/>
          <w:noProof/>
        </w:rPr>
        <w:t>2</w:t>
      </w:r>
      <w:r w:rsidR="00711145" w:rsidRPr="00711145">
        <w:rPr>
          <w:rFonts w:ascii="Century Gothic" w:hAnsi="Century Gothic"/>
          <w:noProof/>
        </w:rPr>
        <w:fldChar w:fldCharType="end"/>
      </w:r>
    </w:p>
    <w:p w14:paraId="073C4B70" w14:textId="0F503DEA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Client Details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_Toc90920579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2</w:t>
      </w:r>
      <w:r w:rsidRPr="00711145">
        <w:rPr>
          <w:rFonts w:ascii="Century Gothic" w:hAnsi="Century Gothic"/>
          <w:noProof/>
        </w:rPr>
        <w:fldChar w:fldCharType="end"/>
      </w:r>
    </w:p>
    <w:p w14:paraId="2F26B6D2" w14:textId="4E01439F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Alternate Contact (Next of Kin/ Plan Nominee)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_Toc90920580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2</w:t>
      </w:r>
      <w:r w:rsidRPr="00711145">
        <w:rPr>
          <w:rFonts w:ascii="Century Gothic" w:hAnsi="Century Gothic"/>
          <w:noProof/>
        </w:rPr>
        <w:fldChar w:fldCharType="end"/>
      </w:r>
    </w:p>
    <w:p w14:paraId="7B40536D" w14:textId="289B0CB1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Advocate Information (where required):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_Toc90920581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2</w:t>
      </w:r>
      <w:r w:rsidRPr="00711145">
        <w:rPr>
          <w:rFonts w:ascii="Century Gothic" w:hAnsi="Century Gothic"/>
          <w:noProof/>
        </w:rPr>
        <w:fldChar w:fldCharType="end"/>
      </w:r>
    </w:p>
    <w:p w14:paraId="6DCD8531" w14:textId="1AE6789E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Formal Decision Maker (where required):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_Toc90920582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2</w:t>
      </w:r>
      <w:r w:rsidRPr="00711145">
        <w:rPr>
          <w:rFonts w:ascii="Century Gothic" w:hAnsi="Century Gothic"/>
          <w:noProof/>
        </w:rPr>
        <w:fldChar w:fldCharType="end"/>
      </w:r>
    </w:p>
    <w:p w14:paraId="007B87BD" w14:textId="2FB3AD22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Communication and Language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_Toc90920583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1E131688" w14:textId="3DB8502C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Cultural and spiritual beliefs: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_Toc90920584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5D543413" w14:textId="2FB32DA2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People who are important to me: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_Toc90920585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025EABFD" w14:textId="773D0841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Living Arrangements (who I live with in what type of setting)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_Toc90920586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04F8B413" w14:textId="5D1871F8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Likes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_Toc90920587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5420E1FE" w14:textId="44144B87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Dislikes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_Toc90920588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3</w:t>
      </w:r>
      <w:r w:rsidRPr="00711145">
        <w:rPr>
          <w:rFonts w:ascii="Century Gothic" w:hAnsi="Century Gothic"/>
          <w:noProof/>
        </w:rPr>
        <w:fldChar w:fldCharType="end"/>
      </w:r>
    </w:p>
    <w:p w14:paraId="0C8ABABD" w14:textId="49322644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Interests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_Toc90920589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4</w:t>
      </w:r>
      <w:r w:rsidRPr="00711145">
        <w:rPr>
          <w:rFonts w:ascii="Century Gothic" w:hAnsi="Century Gothic"/>
          <w:noProof/>
        </w:rPr>
        <w:fldChar w:fldCharType="end"/>
      </w:r>
    </w:p>
    <w:p w14:paraId="66AE4A8E" w14:textId="717C56EE" w:rsidR="00711145" w:rsidRPr="00711145" w:rsidRDefault="00711145">
      <w:pPr>
        <w:pStyle w:val="TOC1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Supports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_Toc90920592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4</w:t>
      </w:r>
      <w:r w:rsidRPr="00711145">
        <w:rPr>
          <w:rFonts w:ascii="Century Gothic" w:hAnsi="Century Gothic"/>
          <w:noProof/>
        </w:rPr>
        <w:fldChar w:fldCharType="end"/>
      </w:r>
    </w:p>
    <w:p w14:paraId="476F1A0E" w14:textId="599FDF11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Ideal Team members would be (e.g., male/female, age, interests):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_Toc90920593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4</w:t>
      </w:r>
      <w:r w:rsidRPr="00711145">
        <w:rPr>
          <w:rFonts w:ascii="Century Gothic" w:hAnsi="Century Gothic"/>
          <w:noProof/>
        </w:rPr>
        <w:fldChar w:fldCharType="end"/>
      </w:r>
    </w:p>
    <w:p w14:paraId="0C475737" w14:textId="54B59EEB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What is important to me in the supports I receive from My Choice Group?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_Toc90920594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4</w:t>
      </w:r>
      <w:r w:rsidRPr="00711145">
        <w:rPr>
          <w:rFonts w:ascii="Century Gothic" w:hAnsi="Century Gothic"/>
          <w:noProof/>
        </w:rPr>
        <w:fldChar w:fldCharType="end"/>
      </w:r>
    </w:p>
    <w:p w14:paraId="27E9A170" w14:textId="3DC16AA7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Supports Required from My Choice Group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_Toc90920595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4</w:t>
      </w:r>
      <w:r w:rsidRPr="00711145">
        <w:rPr>
          <w:rFonts w:ascii="Century Gothic" w:hAnsi="Century Gothic"/>
          <w:noProof/>
        </w:rPr>
        <w:fldChar w:fldCharType="end"/>
      </w:r>
    </w:p>
    <w:p w14:paraId="48E311F7" w14:textId="0D76F9C4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support schedule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_Toc90920596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6</w:t>
      </w:r>
      <w:r w:rsidRPr="00711145">
        <w:rPr>
          <w:rFonts w:ascii="Century Gothic" w:hAnsi="Century Gothic"/>
          <w:noProof/>
        </w:rPr>
        <w:fldChar w:fldCharType="end"/>
      </w:r>
    </w:p>
    <w:p w14:paraId="4A35071F" w14:textId="548B1F60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typical day looks like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_Toc90920597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6</w:t>
      </w:r>
      <w:r w:rsidRPr="00711145">
        <w:rPr>
          <w:rFonts w:ascii="Century Gothic" w:hAnsi="Century Gothic"/>
          <w:noProof/>
        </w:rPr>
        <w:fldChar w:fldCharType="end"/>
      </w:r>
    </w:p>
    <w:p w14:paraId="2E8E9C8A" w14:textId="52D8B1FB" w:rsidR="00711145" w:rsidRPr="00711145" w:rsidRDefault="00711145" w:rsidP="00CC0C98">
      <w:pPr>
        <w:pStyle w:val="TOC1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Medical History and Requirements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_Toc90920598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7</w:t>
      </w:r>
      <w:r w:rsidRPr="00711145">
        <w:rPr>
          <w:rFonts w:ascii="Century Gothic" w:hAnsi="Century Gothic"/>
          <w:noProof/>
        </w:rPr>
        <w:fldChar w:fldCharType="end"/>
      </w:r>
    </w:p>
    <w:p w14:paraId="273EDACB" w14:textId="369BD85D" w:rsidR="00711145" w:rsidRPr="00711145" w:rsidRDefault="00711145" w:rsidP="00CC0C98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My Health Concerns (where applicable)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_Toc90920600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7</w:t>
      </w:r>
      <w:r w:rsidRPr="00711145">
        <w:rPr>
          <w:rFonts w:ascii="Century Gothic" w:hAnsi="Century Gothic"/>
          <w:noProof/>
        </w:rPr>
        <w:fldChar w:fldCharType="end"/>
      </w:r>
    </w:p>
    <w:p w14:paraId="3F03799A" w14:textId="611F1D8C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Any allergies (including medications, dressing, etc.)?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_Toc90920603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7</w:t>
      </w:r>
      <w:r w:rsidRPr="00711145">
        <w:rPr>
          <w:rFonts w:ascii="Century Gothic" w:hAnsi="Century Gothic"/>
          <w:noProof/>
        </w:rPr>
        <w:fldChar w:fldCharType="end"/>
      </w:r>
    </w:p>
    <w:p w14:paraId="035CDE4B" w14:textId="4F8AC7BC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Primary and Secondary Disability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_Toc90920604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7</w:t>
      </w:r>
      <w:r w:rsidRPr="00711145">
        <w:rPr>
          <w:rFonts w:ascii="Century Gothic" w:hAnsi="Century Gothic"/>
          <w:noProof/>
        </w:rPr>
        <w:fldChar w:fldCharType="end"/>
      </w:r>
    </w:p>
    <w:p w14:paraId="1CC89274" w14:textId="39DEBADA" w:rsidR="00711145" w:rsidRPr="00711145" w:rsidRDefault="001B5BCE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>
        <w:rPr>
          <w:rFonts w:ascii="Century Gothic" w:hAnsi="Century Gothic"/>
          <w:noProof/>
        </w:rPr>
        <w:t>High Intensity Support Needs</w:t>
      </w:r>
      <w:r w:rsidR="00711145" w:rsidRPr="00711145">
        <w:rPr>
          <w:rFonts w:ascii="Century Gothic" w:hAnsi="Century Gothic"/>
          <w:noProof/>
        </w:rPr>
        <w:tab/>
      </w:r>
      <w:r w:rsidR="00711145" w:rsidRPr="00711145">
        <w:rPr>
          <w:rFonts w:ascii="Century Gothic" w:hAnsi="Century Gothic"/>
          <w:noProof/>
        </w:rPr>
        <w:fldChar w:fldCharType="begin"/>
      </w:r>
      <w:r w:rsidR="00711145" w:rsidRPr="00711145">
        <w:rPr>
          <w:rFonts w:ascii="Century Gothic" w:hAnsi="Century Gothic"/>
          <w:noProof/>
        </w:rPr>
        <w:instrText xml:space="preserve"> PAGEREF _Toc90920605 \h </w:instrText>
      </w:r>
      <w:r w:rsidR="00711145" w:rsidRPr="00711145">
        <w:rPr>
          <w:rFonts w:ascii="Century Gothic" w:hAnsi="Century Gothic"/>
          <w:noProof/>
        </w:rPr>
      </w:r>
      <w:r w:rsidR="00711145" w:rsidRPr="00711145">
        <w:rPr>
          <w:rFonts w:ascii="Century Gothic" w:hAnsi="Century Gothic"/>
          <w:noProof/>
        </w:rPr>
        <w:fldChar w:fldCharType="separate"/>
      </w:r>
      <w:r w:rsidR="00711145" w:rsidRPr="00711145">
        <w:rPr>
          <w:rFonts w:ascii="Century Gothic" w:hAnsi="Century Gothic"/>
          <w:noProof/>
        </w:rPr>
        <w:t>8</w:t>
      </w:r>
      <w:r w:rsidR="00711145" w:rsidRPr="00711145">
        <w:rPr>
          <w:rFonts w:ascii="Century Gothic" w:hAnsi="Century Gothic"/>
          <w:noProof/>
        </w:rPr>
        <w:fldChar w:fldCharType="end"/>
      </w:r>
    </w:p>
    <w:p w14:paraId="55A73040" w14:textId="41340DA7" w:rsidR="00711145" w:rsidRPr="00711145" w:rsidRDefault="00711145">
      <w:pPr>
        <w:pStyle w:val="TOC2"/>
        <w:tabs>
          <w:tab w:val="right" w:leader="dot" w:pos="9016"/>
        </w:tabs>
        <w:rPr>
          <w:rFonts w:ascii="Century Gothic" w:eastAsiaTheme="minorEastAsia" w:hAnsi="Century Gothic"/>
          <w:noProof/>
          <w:lang w:val="en-PH" w:eastAsia="en-PH"/>
        </w:rPr>
      </w:pPr>
      <w:r w:rsidRPr="00711145">
        <w:rPr>
          <w:rFonts w:ascii="Century Gothic" w:hAnsi="Century Gothic"/>
          <w:noProof/>
        </w:rPr>
        <w:t>Behaviour Support</w:t>
      </w:r>
      <w:r w:rsidRPr="00711145">
        <w:rPr>
          <w:rFonts w:ascii="Century Gothic" w:hAnsi="Century Gothic"/>
          <w:noProof/>
        </w:rPr>
        <w:tab/>
      </w:r>
      <w:r w:rsidRPr="00711145">
        <w:rPr>
          <w:rFonts w:ascii="Century Gothic" w:hAnsi="Century Gothic"/>
          <w:noProof/>
        </w:rPr>
        <w:fldChar w:fldCharType="begin"/>
      </w:r>
      <w:r w:rsidRPr="00711145">
        <w:rPr>
          <w:rFonts w:ascii="Century Gothic" w:hAnsi="Century Gothic"/>
          <w:noProof/>
        </w:rPr>
        <w:instrText xml:space="preserve"> PAGEREF _Toc90920606 \h </w:instrText>
      </w:r>
      <w:r w:rsidRPr="00711145">
        <w:rPr>
          <w:rFonts w:ascii="Century Gothic" w:hAnsi="Century Gothic"/>
          <w:noProof/>
        </w:rPr>
      </w:r>
      <w:r w:rsidRPr="00711145">
        <w:rPr>
          <w:rFonts w:ascii="Century Gothic" w:hAnsi="Century Gothic"/>
          <w:noProof/>
        </w:rPr>
        <w:fldChar w:fldCharType="separate"/>
      </w:r>
      <w:r w:rsidRPr="00711145">
        <w:rPr>
          <w:rFonts w:ascii="Century Gothic" w:hAnsi="Century Gothic"/>
          <w:noProof/>
        </w:rPr>
        <w:t>8</w:t>
      </w:r>
      <w:r w:rsidRPr="00711145">
        <w:rPr>
          <w:rFonts w:ascii="Century Gothic" w:hAnsi="Century Gothic"/>
          <w:noProof/>
        </w:rPr>
        <w:fldChar w:fldCharType="end"/>
      </w:r>
    </w:p>
    <w:p w14:paraId="09F2E55D" w14:textId="30C39112" w:rsidR="00711145" w:rsidRPr="00711145" w:rsidRDefault="00711145" w:rsidP="008C6491">
      <w:pPr>
        <w:pStyle w:val="TOC2"/>
        <w:tabs>
          <w:tab w:val="right" w:leader="dot" w:pos="9016"/>
        </w:tabs>
        <w:ind w:left="0"/>
        <w:rPr>
          <w:rFonts w:ascii="Century Gothic" w:eastAsiaTheme="minorEastAsia" w:hAnsi="Century Gothic"/>
          <w:noProof/>
          <w:lang w:val="en-PH" w:eastAsia="en-PH"/>
        </w:rPr>
      </w:pPr>
    </w:p>
    <w:p w14:paraId="1AA5B983" w14:textId="4655D9A8" w:rsidR="009B0F85" w:rsidRPr="00711145" w:rsidRDefault="009836E3" w:rsidP="00DA07CE">
      <w:pPr>
        <w:tabs>
          <w:tab w:val="left" w:pos="5310"/>
        </w:tabs>
        <w:rPr>
          <w:rFonts w:ascii="Century Gothic" w:hAnsi="Century Gothic"/>
        </w:rPr>
        <w:sectPr w:rsidR="009B0F85" w:rsidRPr="00711145" w:rsidSect="008C6D22">
          <w:headerReference w:type="default" r:id="rId8"/>
          <w:footerReference w:type="default" r:id="rId9"/>
          <w:pgSz w:w="11906" w:h="16838"/>
          <w:pgMar w:top="1440" w:right="1440" w:bottom="1440" w:left="1440" w:header="1417" w:footer="708" w:gutter="0"/>
          <w:cols w:space="708"/>
          <w:docGrid w:linePitch="360"/>
        </w:sectPr>
      </w:pPr>
      <w:r w:rsidRPr="00711145">
        <w:rPr>
          <w:rFonts w:ascii="Century Gothic" w:hAnsi="Century Gothic"/>
        </w:rPr>
        <w:fldChar w:fldCharType="end"/>
      </w:r>
    </w:p>
    <w:p w14:paraId="20C5C6D1" w14:textId="1AAFB9FE" w:rsidR="009B0F85" w:rsidRPr="008C6D22" w:rsidRDefault="00BB5F88" w:rsidP="0059687C">
      <w:pPr>
        <w:pStyle w:val="Style2"/>
      </w:pPr>
      <w:bookmarkStart w:id="2" w:name="_Toc90920578"/>
      <w:r w:rsidRPr="008C6D22">
        <w:lastRenderedPageBreak/>
        <w:t>About me</w:t>
      </w:r>
      <w:bookmarkEnd w:id="2"/>
    </w:p>
    <w:tbl>
      <w:tblPr>
        <w:tblW w:w="991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098"/>
        <w:gridCol w:w="178"/>
        <w:gridCol w:w="281"/>
        <w:gridCol w:w="711"/>
        <w:gridCol w:w="303"/>
        <w:gridCol w:w="827"/>
        <w:gridCol w:w="571"/>
        <w:gridCol w:w="76"/>
        <w:gridCol w:w="491"/>
        <w:gridCol w:w="988"/>
      </w:tblGrid>
      <w:tr w:rsidR="001E405B" w:rsidRPr="008C6D22" w14:paraId="74BA5820" w14:textId="77777777" w:rsidTr="00595F15">
        <w:trPr>
          <w:trHeight w:val="291"/>
        </w:trPr>
        <w:tc>
          <w:tcPr>
            <w:tcW w:w="99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1946382" w14:textId="77777777" w:rsidR="001E405B" w:rsidRPr="008C6D22" w:rsidRDefault="001E405B" w:rsidP="009A71C8">
            <w:pPr>
              <w:pStyle w:val="Style3"/>
            </w:pPr>
            <w:bookmarkStart w:id="3" w:name="_Toc90920579"/>
            <w:r w:rsidRPr="008C6D22">
              <w:t>Client Details</w:t>
            </w:r>
            <w:bookmarkEnd w:id="3"/>
          </w:p>
        </w:tc>
      </w:tr>
      <w:tr w:rsidR="001E405B" w:rsidRPr="008C6D22" w14:paraId="4DE100A0" w14:textId="77777777" w:rsidTr="00595F15">
        <w:trPr>
          <w:trHeight w:val="249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BD3C507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Full Name: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3A6BB1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425073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Title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151C07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405B" w:rsidRPr="008C6D22" w14:paraId="630EE775" w14:textId="77777777" w:rsidTr="00595F15">
        <w:trPr>
          <w:trHeight w:val="273"/>
        </w:trPr>
        <w:tc>
          <w:tcPr>
            <w:tcW w:w="3261" w:type="dxa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4BE1C9EC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Gender:</w:t>
            </w:r>
          </w:p>
        </w:tc>
        <w:tc>
          <w:tcPr>
            <w:tcW w:w="6658" w:type="dxa"/>
            <w:gridSpan w:val="11"/>
            <w:tcBorders>
              <w:top w:val="nil"/>
            </w:tcBorders>
            <w:shd w:val="clear" w:color="auto" w:fill="auto"/>
            <w:vAlign w:val="bottom"/>
          </w:tcPr>
          <w:p w14:paraId="300C4DBC" w14:textId="78763673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186309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Female </w:t>
            </w:r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4615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Male </w:t>
            </w:r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119507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0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Non-Binary  </w:t>
            </w:r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71150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Other (please Specify) ______________</w:t>
            </w:r>
          </w:p>
        </w:tc>
      </w:tr>
      <w:tr w:rsidR="001E405B" w:rsidRPr="008C6D22" w14:paraId="042B45FA" w14:textId="77777777" w:rsidTr="00595F15">
        <w:trPr>
          <w:trHeight w:val="237"/>
        </w:trPr>
        <w:tc>
          <w:tcPr>
            <w:tcW w:w="3261" w:type="dxa"/>
            <w:shd w:val="clear" w:color="auto" w:fill="F2F2F2" w:themeFill="background1" w:themeFillShade="F2"/>
            <w:vAlign w:val="bottom"/>
          </w:tcPr>
          <w:p w14:paraId="4DD25C41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Address:</w:t>
            </w:r>
          </w:p>
        </w:tc>
        <w:tc>
          <w:tcPr>
            <w:tcW w:w="4532" w:type="dxa"/>
            <w:gridSpan w:val="7"/>
            <w:shd w:val="clear" w:color="auto" w:fill="auto"/>
            <w:vAlign w:val="center"/>
          </w:tcPr>
          <w:p w14:paraId="1A2A00E8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38" w:type="dxa"/>
            <w:gridSpan w:val="3"/>
            <w:shd w:val="clear" w:color="auto" w:fill="F2F2F2" w:themeFill="background1" w:themeFillShade="F2"/>
            <w:vAlign w:val="bottom"/>
          </w:tcPr>
          <w:p w14:paraId="58718F35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Postcode:</w:t>
            </w:r>
          </w:p>
        </w:tc>
        <w:tc>
          <w:tcPr>
            <w:tcW w:w="988" w:type="dxa"/>
            <w:shd w:val="clear" w:color="auto" w:fill="FFFFFF" w:themeFill="background1"/>
            <w:vAlign w:val="bottom"/>
          </w:tcPr>
          <w:p w14:paraId="178FD6AC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405B" w:rsidRPr="008C6D22" w14:paraId="3D33FF35" w14:textId="77777777" w:rsidTr="00595F15">
        <w:trPr>
          <w:trHeight w:val="60"/>
        </w:trPr>
        <w:tc>
          <w:tcPr>
            <w:tcW w:w="3261" w:type="dxa"/>
            <w:shd w:val="clear" w:color="auto" w:fill="F2F2F2" w:themeFill="background1" w:themeFillShade="F2"/>
            <w:vAlign w:val="bottom"/>
          </w:tcPr>
          <w:p w14:paraId="0B2831DC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Plan Start Date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D7494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7" w:type="dxa"/>
            <w:gridSpan w:val="3"/>
            <w:shd w:val="clear" w:color="auto" w:fill="F2F2F2" w:themeFill="background1" w:themeFillShade="F2"/>
          </w:tcPr>
          <w:p w14:paraId="3F3E1953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Plan End Date</w:t>
            </w:r>
          </w:p>
        </w:tc>
        <w:tc>
          <w:tcPr>
            <w:tcW w:w="1841" w:type="dxa"/>
            <w:gridSpan w:val="3"/>
            <w:shd w:val="clear" w:color="auto" w:fill="auto"/>
            <w:vAlign w:val="center"/>
          </w:tcPr>
          <w:p w14:paraId="4C5E4A89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38" w:type="dxa"/>
            <w:gridSpan w:val="3"/>
            <w:shd w:val="clear" w:color="auto" w:fill="F2F2F2" w:themeFill="background1" w:themeFillShade="F2"/>
            <w:vAlign w:val="bottom"/>
          </w:tcPr>
          <w:p w14:paraId="585E4B40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State:</w:t>
            </w:r>
          </w:p>
        </w:tc>
        <w:tc>
          <w:tcPr>
            <w:tcW w:w="988" w:type="dxa"/>
            <w:shd w:val="clear" w:color="auto" w:fill="FFFFFF" w:themeFill="background1"/>
            <w:vAlign w:val="bottom"/>
          </w:tcPr>
          <w:p w14:paraId="3479BC27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405B" w:rsidRPr="008C6D22" w14:paraId="62C7C35C" w14:textId="77777777" w:rsidTr="00595F15">
        <w:trPr>
          <w:trHeight w:val="84"/>
        </w:trPr>
        <w:tc>
          <w:tcPr>
            <w:tcW w:w="3261" w:type="dxa"/>
            <w:shd w:val="clear" w:color="auto" w:fill="F2F2F2" w:themeFill="background1" w:themeFillShade="F2"/>
            <w:vAlign w:val="bottom"/>
          </w:tcPr>
          <w:p w14:paraId="0ED26255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NDIS Number:</w:t>
            </w:r>
          </w:p>
        </w:tc>
        <w:tc>
          <w:tcPr>
            <w:tcW w:w="4532" w:type="dxa"/>
            <w:gridSpan w:val="7"/>
            <w:shd w:val="clear" w:color="auto" w:fill="auto"/>
            <w:vAlign w:val="center"/>
          </w:tcPr>
          <w:p w14:paraId="381314B2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138" w:type="dxa"/>
            <w:gridSpan w:val="3"/>
            <w:shd w:val="clear" w:color="auto" w:fill="F2F2F2" w:themeFill="background1" w:themeFillShade="F2"/>
            <w:vAlign w:val="bottom"/>
          </w:tcPr>
          <w:p w14:paraId="4F0DC4E2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DOB:</w:t>
            </w:r>
          </w:p>
        </w:tc>
        <w:tc>
          <w:tcPr>
            <w:tcW w:w="988" w:type="dxa"/>
            <w:shd w:val="clear" w:color="auto" w:fill="FFFFFF" w:themeFill="background1"/>
            <w:vAlign w:val="bottom"/>
          </w:tcPr>
          <w:p w14:paraId="5E46F23C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405B" w:rsidRPr="008C6D22" w14:paraId="037ACFA1" w14:textId="77777777" w:rsidTr="00595F15">
        <w:trPr>
          <w:trHeight w:val="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E78EA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Mobile: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917056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 xml:space="preserve">                        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5C8F9072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Phone:</w:t>
            </w:r>
          </w:p>
        </w:tc>
        <w:tc>
          <w:tcPr>
            <w:tcW w:w="3256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55356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405B" w:rsidRPr="008C6D22" w14:paraId="5EB190A7" w14:textId="77777777" w:rsidTr="00595F15">
        <w:trPr>
          <w:trHeight w:val="27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C0E9C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Email:</w:t>
            </w:r>
          </w:p>
        </w:tc>
        <w:tc>
          <w:tcPr>
            <w:tcW w:w="6658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93636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402EBE" w:rsidRPr="008C6D22" w14:paraId="4ECBDAEE" w14:textId="77777777" w:rsidTr="00595F15">
        <w:trPr>
          <w:trHeight w:val="27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0F86F" w14:textId="69847B58" w:rsidR="00402EBE" w:rsidRPr="008C6D22" w:rsidRDefault="00402EBE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Plan Management Type</w:t>
            </w:r>
          </w:p>
        </w:tc>
        <w:tc>
          <w:tcPr>
            <w:tcW w:w="6658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7AA45" w14:textId="157C4A75" w:rsidR="00402EBE" w:rsidRPr="008C6D22" w:rsidRDefault="00402EBE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sym w:font="Wingdings 2" w:char="F030"/>
            </w:r>
            <w:r>
              <w:rPr>
                <w:rFonts w:ascii="Century Gothic" w:hAnsi="Century Gothic"/>
                <w:sz w:val="18"/>
                <w:szCs w:val="18"/>
              </w:rPr>
              <w:t xml:space="preserve"> NDIA             </w:t>
            </w:r>
            <w:r>
              <w:rPr>
                <w:rFonts w:ascii="Century Gothic" w:hAnsi="Century Gothic"/>
                <w:sz w:val="18"/>
                <w:szCs w:val="18"/>
              </w:rPr>
              <w:sym w:font="Wingdings 2" w:char="F030"/>
            </w:r>
            <w:r>
              <w:rPr>
                <w:rFonts w:ascii="Century Gothic" w:hAnsi="Century Gothic"/>
                <w:sz w:val="18"/>
                <w:szCs w:val="18"/>
              </w:rPr>
              <w:t xml:space="preserve"> Plan Managed                  </w:t>
            </w:r>
            <w:r>
              <w:rPr>
                <w:rFonts w:ascii="Century Gothic" w:hAnsi="Century Gothic"/>
                <w:sz w:val="18"/>
                <w:szCs w:val="18"/>
              </w:rPr>
              <w:sym w:font="Wingdings 2" w:char="F030"/>
            </w:r>
            <w:r>
              <w:rPr>
                <w:rFonts w:ascii="Century Gothic" w:hAnsi="Century Gothic"/>
                <w:sz w:val="18"/>
                <w:szCs w:val="18"/>
              </w:rPr>
              <w:t xml:space="preserve"> Self Managed</w:t>
            </w:r>
          </w:p>
        </w:tc>
      </w:tr>
      <w:tr w:rsidR="00402EBE" w:rsidRPr="008C6D22" w14:paraId="43B8BD64" w14:textId="77777777" w:rsidTr="00595F15">
        <w:trPr>
          <w:trHeight w:val="27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7C0EAE" w14:textId="109EC59B" w:rsidR="00402EBE" w:rsidRDefault="00402EBE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Plan Manager Details</w:t>
            </w:r>
          </w:p>
        </w:tc>
        <w:tc>
          <w:tcPr>
            <w:tcW w:w="6658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4C146F" w14:textId="4771D870" w:rsidR="00402EBE" w:rsidRDefault="00A524C9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Name:                    Email:                                            Phone: </w:t>
            </w:r>
          </w:p>
        </w:tc>
      </w:tr>
      <w:tr w:rsidR="001E405B" w:rsidRPr="008C6D22" w14:paraId="12469B85" w14:textId="77777777" w:rsidTr="00595F15">
        <w:trPr>
          <w:trHeight w:val="84"/>
        </w:trPr>
        <w:tc>
          <w:tcPr>
            <w:tcW w:w="3261" w:type="dxa"/>
            <w:tcBorders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074B1B" w14:textId="77777777" w:rsidR="001E405B" w:rsidRPr="008C6D22" w:rsidRDefault="001E405B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Preferred Contact Method: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D92EFC" w14:textId="45849560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59863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 Phone 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EC7421" w14:textId="273A9026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204134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Text</w:t>
            </w:r>
          </w:p>
        </w:tc>
        <w:tc>
          <w:tcPr>
            <w:tcW w:w="14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2FF61E" w14:textId="677950A6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8681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Email</w:t>
            </w: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A01DED3" w14:textId="14F8ACF6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9886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Letter</w:t>
            </w:r>
          </w:p>
        </w:tc>
        <w:tc>
          <w:tcPr>
            <w:tcW w:w="14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E1D4B" w14:textId="59D9788A" w:rsidR="001E405B" w:rsidRPr="008C6D22" w:rsidRDefault="00ED5A56" w:rsidP="001E405B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46234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Other  </w:t>
            </w:r>
          </w:p>
        </w:tc>
      </w:tr>
    </w:tbl>
    <w:p w14:paraId="39C8E58E" w14:textId="77777777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9924" w:type="dxa"/>
        <w:tblInd w:w="-426" w:type="dxa"/>
        <w:tblLook w:val="04A0" w:firstRow="1" w:lastRow="0" w:firstColumn="1" w:lastColumn="0" w:noHBand="0" w:noVBand="1"/>
      </w:tblPr>
      <w:tblGrid>
        <w:gridCol w:w="1933"/>
        <w:gridCol w:w="1457"/>
        <w:gridCol w:w="1458"/>
        <w:gridCol w:w="1551"/>
        <w:gridCol w:w="1762"/>
        <w:gridCol w:w="1763"/>
      </w:tblGrid>
      <w:tr w:rsidR="001E405B" w:rsidRPr="008C6D22" w14:paraId="0F926FAA" w14:textId="77777777" w:rsidTr="00595F15">
        <w:tc>
          <w:tcPr>
            <w:tcW w:w="99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B1B40D1" w14:textId="77777777" w:rsidR="001E405B" w:rsidRPr="008C6D22" w:rsidRDefault="001E405B" w:rsidP="009A71C8">
            <w:pPr>
              <w:pStyle w:val="Style3"/>
              <w:rPr>
                <w:sz w:val="20"/>
                <w:szCs w:val="20"/>
              </w:rPr>
            </w:pPr>
            <w:bookmarkStart w:id="4" w:name="_Toc90920580"/>
            <w:bookmarkStart w:id="5" w:name="_Hlk87886325"/>
            <w:r w:rsidRPr="008C6D22">
              <w:t>Alternate Contact (Next of Kin/ Plan Nominee)</w:t>
            </w:r>
            <w:bookmarkEnd w:id="4"/>
          </w:p>
        </w:tc>
      </w:tr>
      <w:tr w:rsidR="001E405B" w:rsidRPr="008C6D22" w14:paraId="5DBA0F60" w14:textId="77777777" w:rsidTr="00595F15">
        <w:trPr>
          <w:trHeight w:val="57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D28939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Name:</w:t>
            </w:r>
          </w:p>
          <w:p w14:paraId="4AE73FF3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2B04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B7F4D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Relationship:</w:t>
            </w:r>
          </w:p>
          <w:p w14:paraId="6A38EBBE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B9BB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405B" w:rsidRPr="008C6D22" w14:paraId="7334592F" w14:textId="77777777" w:rsidTr="00595F15">
        <w:trPr>
          <w:trHeight w:val="7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CCAEA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Phone:</w:t>
            </w:r>
          </w:p>
          <w:p w14:paraId="28314235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C5C4DF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321E5BC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Email:</w:t>
            </w:r>
          </w:p>
          <w:p w14:paraId="51B3C70B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E7E475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405B" w:rsidRPr="008C6D22" w14:paraId="4DDD26C6" w14:textId="77777777" w:rsidTr="00595F15">
        <w:trPr>
          <w:trHeight w:val="7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4E4381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Preferred Contact Method: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808733" w14:textId="4667C72C" w:rsidR="001E405B" w:rsidRPr="008C6D22" w:rsidRDefault="00ED5A56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19216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 Phone 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CF997A" w14:textId="66011894" w:rsidR="001E405B" w:rsidRPr="008C6D22" w:rsidRDefault="00ED5A56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21466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Text</w:t>
            </w:r>
          </w:p>
        </w:tc>
        <w:tc>
          <w:tcPr>
            <w:tcW w:w="15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3FB103" w14:textId="05AC5BB1" w:rsidR="001E405B" w:rsidRPr="008C6D22" w:rsidRDefault="00ED5A56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144666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Letter</w:t>
            </w:r>
          </w:p>
        </w:tc>
        <w:tc>
          <w:tcPr>
            <w:tcW w:w="17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76BC2C" w14:textId="0AA63CBA" w:rsidR="001E405B" w:rsidRPr="008C6D22" w:rsidRDefault="00ED5A56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33488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Email</w:t>
            </w:r>
          </w:p>
        </w:tc>
        <w:tc>
          <w:tcPr>
            <w:tcW w:w="17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DB608" w14:textId="0F505CA2" w:rsidR="001E405B" w:rsidRPr="008C6D22" w:rsidRDefault="00ED5A56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182408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405B" w:rsidRPr="008C6D22">
              <w:rPr>
                <w:rFonts w:ascii="Century Gothic" w:hAnsi="Century Gothic"/>
                <w:sz w:val="18"/>
                <w:szCs w:val="18"/>
              </w:rPr>
              <w:t xml:space="preserve"> Other  </w:t>
            </w:r>
          </w:p>
        </w:tc>
      </w:tr>
      <w:bookmarkEnd w:id="5"/>
    </w:tbl>
    <w:p w14:paraId="382559EA" w14:textId="77777777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9924" w:type="dxa"/>
        <w:tblInd w:w="-426" w:type="dxa"/>
        <w:tblLook w:val="04A0" w:firstRow="1" w:lastRow="0" w:firstColumn="1" w:lastColumn="0" w:noHBand="0" w:noVBand="1"/>
      </w:tblPr>
      <w:tblGrid>
        <w:gridCol w:w="1933"/>
        <w:gridCol w:w="2915"/>
        <w:gridCol w:w="1551"/>
        <w:gridCol w:w="3525"/>
      </w:tblGrid>
      <w:tr w:rsidR="001E405B" w:rsidRPr="008C6D22" w14:paraId="2584AE96" w14:textId="77777777" w:rsidTr="00595F15">
        <w:tc>
          <w:tcPr>
            <w:tcW w:w="99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BF733A3" w14:textId="77777777" w:rsidR="001E405B" w:rsidRPr="008C6D22" w:rsidRDefault="001E405B" w:rsidP="009A71C8">
            <w:pPr>
              <w:pStyle w:val="Style3"/>
              <w:rPr>
                <w:sz w:val="20"/>
                <w:szCs w:val="20"/>
              </w:rPr>
            </w:pPr>
            <w:bookmarkStart w:id="6" w:name="_Toc90920581"/>
            <w:r w:rsidRPr="008C6D22">
              <w:t>Advocate Information (where required):</w:t>
            </w:r>
            <w:bookmarkEnd w:id="6"/>
          </w:p>
        </w:tc>
      </w:tr>
      <w:tr w:rsidR="001E405B" w:rsidRPr="008C6D22" w14:paraId="12A0DA6D" w14:textId="77777777" w:rsidTr="00595F15">
        <w:trPr>
          <w:trHeight w:val="57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2A7712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Name:</w:t>
            </w:r>
          </w:p>
          <w:p w14:paraId="6E26F1C9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9CC9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89B31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Relationship:</w:t>
            </w:r>
          </w:p>
          <w:p w14:paraId="62A88505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00D5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405B" w:rsidRPr="008C6D22" w14:paraId="027A4C8D" w14:textId="77777777" w:rsidTr="00595F15">
        <w:trPr>
          <w:trHeight w:val="7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E84291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Phone:</w:t>
            </w:r>
          </w:p>
          <w:p w14:paraId="4C4E8CA4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7652DB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2558F3F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Email:</w:t>
            </w:r>
          </w:p>
          <w:p w14:paraId="07654F1D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98BC3D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8D76F47" w14:textId="77777777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9924" w:type="dxa"/>
        <w:tblInd w:w="-426" w:type="dxa"/>
        <w:tblLook w:val="04A0" w:firstRow="1" w:lastRow="0" w:firstColumn="1" w:lastColumn="0" w:noHBand="0" w:noVBand="1"/>
      </w:tblPr>
      <w:tblGrid>
        <w:gridCol w:w="1933"/>
        <w:gridCol w:w="2915"/>
        <w:gridCol w:w="1551"/>
        <w:gridCol w:w="3525"/>
      </w:tblGrid>
      <w:tr w:rsidR="001E405B" w:rsidRPr="008C6D22" w14:paraId="5A836B7F" w14:textId="77777777" w:rsidTr="00595F15">
        <w:tc>
          <w:tcPr>
            <w:tcW w:w="99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BD4B728" w14:textId="77777777" w:rsidR="001E405B" w:rsidRPr="008C6D22" w:rsidRDefault="001E405B" w:rsidP="009A71C8">
            <w:pPr>
              <w:pStyle w:val="Style3"/>
              <w:rPr>
                <w:sz w:val="20"/>
                <w:szCs w:val="20"/>
              </w:rPr>
            </w:pPr>
            <w:bookmarkStart w:id="7" w:name="_Toc90920582"/>
            <w:r w:rsidRPr="008C6D22">
              <w:t>Formal Decision Maker (where required):</w:t>
            </w:r>
            <w:bookmarkEnd w:id="7"/>
          </w:p>
        </w:tc>
      </w:tr>
      <w:tr w:rsidR="001E405B" w:rsidRPr="008C6D22" w14:paraId="75496A85" w14:textId="77777777" w:rsidTr="00595F15">
        <w:trPr>
          <w:trHeight w:val="57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BFCB9D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Name:</w:t>
            </w:r>
          </w:p>
          <w:p w14:paraId="1EF33621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5FA2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11CD47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Relationship:</w:t>
            </w:r>
          </w:p>
          <w:p w14:paraId="7AFCE75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10E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E405B" w:rsidRPr="008C6D22" w14:paraId="264DE074" w14:textId="77777777" w:rsidTr="00595F15">
        <w:trPr>
          <w:trHeight w:val="7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887325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Phone:</w:t>
            </w:r>
          </w:p>
          <w:p w14:paraId="39B60B9D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E85038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65A2113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  <w:r w:rsidRPr="008C6D22">
              <w:rPr>
                <w:rFonts w:ascii="Century Gothic" w:hAnsi="Century Gothic"/>
                <w:sz w:val="18"/>
                <w:szCs w:val="18"/>
              </w:rPr>
              <w:t>Email:</w:t>
            </w:r>
          </w:p>
          <w:p w14:paraId="0AB3C09B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F0A099" w14:textId="77777777" w:rsidR="001E405B" w:rsidRPr="008C6D22" w:rsidRDefault="001E405B" w:rsidP="001E405B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7379C6E" w14:textId="77777777" w:rsidR="001E405B" w:rsidRPr="008C6D22" w:rsidRDefault="001E405B" w:rsidP="009A71C8">
      <w:pPr>
        <w:pStyle w:val="Style3"/>
      </w:pPr>
    </w:p>
    <w:p w14:paraId="074C1081" w14:textId="77777777" w:rsidR="003A23D4" w:rsidRPr="008C6D22" w:rsidRDefault="003A23D4" w:rsidP="009A71C8">
      <w:pPr>
        <w:pStyle w:val="Style3"/>
      </w:pPr>
    </w:p>
    <w:p w14:paraId="0A347AAE" w14:textId="77777777" w:rsidR="003A23D4" w:rsidRPr="008C6D22" w:rsidRDefault="003A23D4" w:rsidP="009A71C8">
      <w:pPr>
        <w:pStyle w:val="Style3"/>
      </w:pPr>
    </w:p>
    <w:p w14:paraId="02E242CA" w14:textId="77777777" w:rsidR="003A23D4" w:rsidRPr="008C6D22" w:rsidRDefault="003A23D4" w:rsidP="009A71C8">
      <w:pPr>
        <w:pStyle w:val="Style3"/>
      </w:pPr>
    </w:p>
    <w:p w14:paraId="02FB217D" w14:textId="77777777" w:rsidR="008C6D22" w:rsidRDefault="008C6D22">
      <w:pPr>
        <w:rPr>
          <w:rFonts w:ascii="Century Gothic" w:eastAsiaTheme="majorEastAsia" w:hAnsi="Century Gothic" w:cstheme="majorBidi"/>
          <w:b/>
          <w:color w:val="000000" w:themeColor="text1"/>
          <w:sz w:val="24"/>
          <w:szCs w:val="24"/>
        </w:rPr>
      </w:pPr>
      <w:r>
        <w:br w:type="page"/>
      </w:r>
    </w:p>
    <w:p w14:paraId="716CAAEB" w14:textId="1684E2BD" w:rsidR="0069052C" w:rsidRPr="008C6D22" w:rsidRDefault="0069052C" w:rsidP="009A71C8">
      <w:pPr>
        <w:pStyle w:val="Style3"/>
      </w:pPr>
      <w:bookmarkStart w:id="8" w:name="_Toc90920583"/>
      <w:r w:rsidRPr="008C6D22">
        <w:lastRenderedPageBreak/>
        <w:t>My Communication and Language</w:t>
      </w:r>
      <w:bookmarkEnd w:id="8"/>
      <w:r w:rsidRPr="008C6D22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519"/>
        <w:gridCol w:w="2249"/>
        <w:gridCol w:w="2248"/>
      </w:tblGrid>
      <w:tr w:rsidR="0069052C" w:rsidRPr="008C6D22" w14:paraId="4A28A8C4" w14:textId="77777777" w:rsidTr="00666A86">
        <w:tc>
          <w:tcPr>
            <w:tcW w:w="4519" w:type="dxa"/>
            <w:tcBorders>
              <w:top w:val="nil"/>
              <w:bottom w:val="nil"/>
              <w:right w:val="nil"/>
            </w:tcBorders>
          </w:tcPr>
          <w:p w14:paraId="70E5E1D2" w14:textId="77777777" w:rsidR="0069052C" w:rsidRPr="008C6D22" w:rsidRDefault="0069052C" w:rsidP="00451752">
            <w:pPr>
              <w:rPr>
                <w:rFonts w:ascii="Century Gothic" w:eastAsia="Calibri" w:hAnsi="Century Gothic" w:cs="Rubik Light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t>My Preferred Language: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</w:tcBorders>
          </w:tcPr>
          <w:p w14:paraId="3E151739" w14:textId="77777777" w:rsidR="0069052C" w:rsidRPr="008C6D22" w:rsidRDefault="0069052C" w:rsidP="00451752">
            <w:pPr>
              <w:rPr>
                <w:rFonts w:ascii="Century Gothic" w:eastAsia="Calibri" w:hAnsi="Century Gothic" w:cs="Segoe UI Symbol"/>
              </w:rPr>
            </w:pPr>
          </w:p>
        </w:tc>
      </w:tr>
      <w:tr w:rsidR="0069052C" w:rsidRPr="008C6D22" w14:paraId="092A43D3" w14:textId="77777777" w:rsidTr="00666A86">
        <w:tc>
          <w:tcPr>
            <w:tcW w:w="4519" w:type="dxa"/>
            <w:tcBorders>
              <w:top w:val="nil"/>
              <w:bottom w:val="nil"/>
              <w:right w:val="nil"/>
            </w:tcBorders>
          </w:tcPr>
          <w:p w14:paraId="14DF56D9" w14:textId="77777777" w:rsidR="0069052C" w:rsidRPr="008C6D22" w:rsidRDefault="0069052C" w:rsidP="00451752">
            <w:pPr>
              <w:rPr>
                <w:rFonts w:ascii="Century Gothic" w:hAnsi="Century Gothic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t xml:space="preserve">I require an interpreter </w:t>
            </w:r>
          </w:p>
        </w:tc>
        <w:tc>
          <w:tcPr>
            <w:tcW w:w="224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7138F08" w14:textId="338C0280" w:rsidR="0069052C" w:rsidRPr="008C6D22" w:rsidRDefault="00ED5A56" w:rsidP="00451752">
            <w:pPr>
              <w:rPr>
                <w:rFonts w:ascii="Century Gothic" w:eastAsia="Calibri" w:hAnsi="Century Gothic" w:cs="Segoe UI Symbol"/>
              </w:rPr>
            </w:pPr>
            <w:sdt>
              <w:sdtPr>
                <w:rPr>
                  <w:rFonts w:ascii="Segoe UI Symbol" w:eastAsia="Calibri" w:hAnsi="Segoe UI Symbol" w:cs="Segoe UI Symbol"/>
                </w:rPr>
                <w:id w:val="159983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9052C" w:rsidRPr="008C6D22">
              <w:rPr>
                <w:rFonts w:ascii="Century Gothic" w:eastAsia="Calibri" w:hAnsi="Century Gothic" w:cs="Rubik Light"/>
              </w:rPr>
              <w:t xml:space="preserve"> Yes</w:t>
            </w:r>
          </w:p>
        </w:tc>
        <w:tc>
          <w:tcPr>
            <w:tcW w:w="2248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24631BB2" w14:textId="581E419B" w:rsidR="0069052C" w:rsidRPr="008C6D22" w:rsidRDefault="00ED5A56" w:rsidP="00451752">
            <w:pPr>
              <w:rPr>
                <w:rFonts w:ascii="Century Gothic" w:eastAsia="Calibri" w:hAnsi="Century Gothic" w:cs="Segoe UI Symbol"/>
              </w:rPr>
            </w:pPr>
            <w:sdt>
              <w:sdtPr>
                <w:rPr>
                  <w:rFonts w:ascii="Segoe UI Symbol" w:eastAsia="Calibri" w:hAnsi="Segoe UI Symbol" w:cs="Segoe UI Symbol"/>
                </w:rPr>
                <w:id w:val="-1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9052C" w:rsidRPr="008C6D22">
              <w:rPr>
                <w:rFonts w:ascii="Century Gothic" w:eastAsia="Calibri" w:hAnsi="Century Gothic" w:cs="Rubik Light"/>
              </w:rPr>
              <w:t xml:space="preserve"> No</w:t>
            </w:r>
          </w:p>
        </w:tc>
      </w:tr>
      <w:tr w:rsidR="0069052C" w:rsidRPr="008C6D22" w14:paraId="10A478EF" w14:textId="77777777" w:rsidTr="001C5C94">
        <w:tc>
          <w:tcPr>
            <w:tcW w:w="4519" w:type="dxa"/>
            <w:vMerge w:val="restart"/>
            <w:tcBorders>
              <w:top w:val="nil"/>
              <w:bottom w:val="nil"/>
              <w:right w:val="nil"/>
            </w:tcBorders>
          </w:tcPr>
          <w:p w14:paraId="3578A60F" w14:textId="77777777" w:rsidR="0069052C" w:rsidRPr="008C6D22" w:rsidRDefault="0069052C" w:rsidP="00451752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eastAsia="Calibri" w:hAnsi="Century Gothic" w:cs="Rubik Light"/>
                <w:b/>
                <w:bCs/>
              </w:rPr>
              <w:t xml:space="preserve">I require assistance to communicate 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</w:tcPr>
          <w:p w14:paraId="70874DF6" w14:textId="05511D7A" w:rsidR="0069052C" w:rsidRPr="008C6D22" w:rsidRDefault="00ED5A56" w:rsidP="00451752">
            <w:pPr>
              <w:rPr>
                <w:rFonts w:ascii="Century Gothic" w:hAnsi="Century Gothic"/>
              </w:rPr>
            </w:pPr>
            <w:sdt>
              <w:sdtPr>
                <w:rPr>
                  <w:rFonts w:ascii="Segoe UI Symbol" w:eastAsia="Calibri" w:hAnsi="Segoe UI Symbol" w:cs="Segoe UI Symbol"/>
                </w:rPr>
                <w:id w:val="20214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9052C" w:rsidRPr="008C6D22">
              <w:rPr>
                <w:rFonts w:ascii="Century Gothic" w:eastAsia="Calibri" w:hAnsi="Century Gothic" w:cs="Rubik Light"/>
              </w:rPr>
              <w:t xml:space="preserve"> Yes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</w:tcBorders>
          </w:tcPr>
          <w:p w14:paraId="11C6BF45" w14:textId="2849B425" w:rsidR="0069052C" w:rsidRPr="008C6D22" w:rsidRDefault="00ED5A56" w:rsidP="00451752">
            <w:pPr>
              <w:rPr>
                <w:rFonts w:ascii="Century Gothic" w:hAnsi="Century Gothic"/>
              </w:rPr>
            </w:pPr>
            <w:sdt>
              <w:sdtPr>
                <w:rPr>
                  <w:rFonts w:ascii="Segoe UI Symbol" w:eastAsia="Calibri" w:hAnsi="Segoe UI Symbol" w:cs="Segoe UI Symbol"/>
                </w:rPr>
                <w:id w:val="-156995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9052C" w:rsidRPr="008C6D22">
              <w:rPr>
                <w:rFonts w:ascii="Century Gothic" w:eastAsia="Calibri" w:hAnsi="Century Gothic" w:cs="Rubik Light"/>
              </w:rPr>
              <w:t xml:space="preserve"> No</w:t>
            </w:r>
          </w:p>
        </w:tc>
      </w:tr>
      <w:tr w:rsidR="0069052C" w:rsidRPr="008C6D22" w14:paraId="61D89622" w14:textId="77777777" w:rsidTr="001C5C94">
        <w:tc>
          <w:tcPr>
            <w:tcW w:w="4519" w:type="dxa"/>
            <w:vMerge/>
            <w:tcBorders>
              <w:top w:val="nil"/>
              <w:bottom w:val="nil"/>
              <w:right w:val="nil"/>
            </w:tcBorders>
          </w:tcPr>
          <w:p w14:paraId="10C02B83" w14:textId="77777777" w:rsidR="0069052C" w:rsidRPr="008C6D22" w:rsidRDefault="0069052C" w:rsidP="00451752">
            <w:pPr>
              <w:rPr>
                <w:rFonts w:ascii="Century Gothic" w:hAnsi="Century Gothic"/>
              </w:rPr>
            </w:pP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</w:tcBorders>
          </w:tcPr>
          <w:p w14:paraId="37520D64" w14:textId="77777777" w:rsidR="0069052C" w:rsidRPr="008C6D22" w:rsidRDefault="0069052C" w:rsidP="00451752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eastAsia="Calibri" w:hAnsi="Century Gothic" w:cs="Rubik Light"/>
              </w:rPr>
              <w:t>Details:</w:t>
            </w:r>
          </w:p>
        </w:tc>
      </w:tr>
      <w:tr w:rsidR="0069052C" w:rsidRPr="008C6D22" w14:paraId="42392C78" w14:textId="77777777" w:rsidTr="001C5C94">
        <w:tc>
          <w:tcPr>
            <w:tcW w:w="9016" w:type="dxa"/>
            <w:gridSpan w:val="3"/>
            <w:tcBorders>
              <w:top w:val="nil"/>
              <w:bottom w:val="nil"/>
            </w:tcBorders>
          </w:tcPr>
          <w:p w14:paraId="2A6566C9" w14:textId="77777777" w:rsidR="001C5C94" w:rsidRPr="008C6D22" w:rsidRDefault="001C5C94" w:rsidP="00451752">
            <w:pPr>
              <w:rPr>
                <w:rFonts w:ascii="Century Gothic" w:eastAsia="Calibri" w:hAnsi="Century Gothic" w:cs="Rubik Light"/>
                <w:i/>
                <w:iCs/>
              </w:rPr>
            </w:pPr>
          </w:p>
          <w:p w14:paraId="4D048A44" w14:textId="5C46FD04" w:rsidR="0069052C" w:rsidRPr="008C6D22" w:rsidRDefault="0069052C" w:rsidP="00451752">
            <w:pPr>
              <w:rPr>
                <w:rFonts w:ascii="Century Gothic" w:eastAsia="Calibri" w:hAnsi="Century Gothic" w:cs="Rubik Light"/>
                <w:i/>
                <w:iCs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</w:rPr>
              <w:t>Where assistance is required with communication, please complete a communication plan</w:t>
            </w:r>
          </w:p>
        </w:tc>
      </w:tr>
    </w:tbl>
    <w:p w14:paraId="7F957347" w14:textId="77777777" w:rsidR="003A23D4" w:rsidRPr="008C6D22" w:rsidRDefault="003A23D4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4437" w:rsidRPr="008C6D22" w14:paraId="0D1A4AE2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D36DF1E" w14:textId="3A220B36" w:rsidR="00004437" w:rsidRPr="008C6D22" w:rsidRDefault="00004437" w:rsidP="009A71C8">
            <w:pPr>
              <w:pStyle w:val="Style3"/>
            </w:pPr>
            <w:bookmarkStart w:id="9" w:name="_Toc90920584"/>
            <w:r w:rsidRPr="008C6D22">
              <w:t>My Cultural and spiritual beliefs:</w:t>
            </w:r>
            <w:bookmarkEnd w:id="9"/>
          </w:p>
        </w:tc>
      </w:tr>
      <w:tr w:rsidR="00004437" w:rsidRPr="008C6D22" w14:paraId="4C610BDE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44B7706E" w14:textId="77777777" w:rsidR="00004437" w:rsidRPr="008C6D22" w:rsidRDefault="00004437" w:rsidP="001E405B">
            <w:pPr>
              <w:rPr>
                <w:rFonts w:ascii="Century Gothic" w:hAnsi="Century Gothic"/>
              </w:rPr>
            </w:pPr>
          </w:p>
        </w:tc>
      </w:tr>
    </w:tbl>
    <w:p w14:paraId="525DDFCA" w14:textId="765F194D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47B3" w:rsidRPr="008C6D22" w14:paraId="22FDB028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09DDB94" w14:textId="01D82988" w:rsidR="00BD47B3" w:rsidRPr="008C6D22" w:rsidRDefault="00BD47B3" w:rsidP="009A71C8">
            <w:pPr>
              <w:pStyle w:val="Style3"/>
            </w:pPr>
            <w:bookmarkStart w:id="10" w:name="_Toc90920585"/>
            <w:r w:rsidRPr="008C6D22">
              <w:t>People who are important to me:</w:t>
            </w:r>
            <w:bookmarkEnd w:id="10"/>
          </w:p>
        </w:tc>
      </w:tr>
      <w:tr w:rsidR="00BD47B3" w:rsidRPr="008C6D22" w14:paraId="4F90484A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795BBDE1" w14:textId="77777777" w:rsidR="00BD47B3" w:rsidRPr="008C6D22" w:rsidRDefault="00BD47B3" w:rsidP="00595F15">
            <w:pPr>
              <w:rPr>
                <w:rFonts w:ascii="Century Gothic" w:hAnsi="Century Gothic"/>
              </w:rPr>
            </w:pPr>
          </w:p>
        </w:tc>
      </w:tr>
    </w:tbl>
    <w:p w14:paraId="601D56F5" w14:textId="77777777" w:rsidR="00BD47B3" w:rsidRPr="008C6D22" w:rsidRDefault="00BD47B3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47B3" w:rsidRPr="008C6D22" w14:paraId="50117D7A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6FB41A0" w14:textId="53E7283C" w:rsidR="00BD47B3" w:rsidRPr="008C6D22" w:rsidRDefault="00BD47B3" w:rsidP="009A71C8">
            <w:pPr>
              <w:pStyle w:val="Style3"/>
            </w:pPr>
            <w:bookmarkStart w:id="11" w:name="_Toc90920586"/>
            <w:r w:rsidRPr="008C6D22">
              <w:t>My Living Arrangements (who I live with in what type of setting)</w:t>
            </w:r>
            <w:bookmarkEnd w:id="11"/>
          </w:p>
        </w:tc>
      </w:tr>
      <w:tr w:rsidR="00BD47B3" w:rsidRPr="008C6D22" w14:paraId="1F24AD8D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4A078FCE" w14:textId="77777777" w:rsidR="00BD47B3" w:rsidRPr="008C6D22" w:rsidRDefault="00BD47B3" w:rsidP="00BD47B3">
            <w:pPr>
              <w:rPr>
                <w:rFonts w:ascii="Century Gothic" w:hAnsi="Century Gothic"/>
              </w:rPr>
            </w:pPr>
          </w:p>
        </w:tc>
      </w:tr>
    </w:tbl>
    <w:p w14:paraId="395AA5C5" w14:textId="659647B6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47B3" w:rsidRPr="008C6D22" w14:paraId="3D6F89EE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5A9C821" w14:textId="7EBC2E82" w:rsidR="00BD47B3" w:rsidRPr="008C6D22" w:rsidRDefault="00BD47B3" w:rsidP="009A71C8">
            <w:pPr>
              <w:pStyle w:val="Style3"/>
            </w:pPr>
            <w:bookmarkStart w:id="12" w:name="_Toc90920587"/>
            <w:r w:rsidRPr="008C6D22">
              <w:t>My Likes</w:t>
            </w:r>
            <w:bookmarkEnd w:id="12"/>
          </w:p>
        </w:tc>
      </w:tr>
      <w:tr w:rsidR="00BD47B3" w:rsidRPr="008C6D22" w14:paraId="7D2A0812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7B0B5788" w14:textId="77777777" w:rsidR="00BD47B3" w:rsidRPr="008C6D22" w:rsidRDefault="00BD47B3" w:rsidP="00595F15">
            <w:pPr>
              <w:rPr>
                <w:rFonts w:ascii="Century Gothic" w:hAnsi="Century Gothic"/>
              </w:rPr>
            </w:pPr>
          </w:p>
        </w:tc>
      </w:tr>
    </w:tbl>
    <w:p w14:paraId="5F00A23C" w14:textId="77777777" w:rsidR="00BD47B3" w:rsidRPr="008C6D22" w:rsidRDefault="00BD47B3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47B3" w:rsidRPr="008C6D22" w14:paraId="7AE9B510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012C3AD" w14:textId="2000A405" w:rsidR="00BD47B3" w:rsidRPr="008C6D22" w:rsidRDefault="00BD47B3" w:rsidP="009A71C8">
            <w:pPr>
              <w:pStyle w:val="Style3"/>
            </w:pPr>
            <w:bookmarkStart w:id="13" w:name="_Toc90920588"/>
            <w:r w:rsidRPr="008C6D22">
              <w:t>My Dislikes</w:t>
            </w:r>
            <w:bookmarkEnd w:id="13"/>
          </w:p>
        </w:tc>
      </w:tr>
      <w:tr w:rsidR="00BD47B3" w:rsidRPr="008C6D22" w14:paraId="4CCD5A19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72D41242" w14:textId="77777777" w:rsidR="00BD47B3" w:rsidRPr="008C6D22" w:rsidRDefault="00BD47B3" w:rsidP="00595F15">
            <w:pPr>
              <w:rPr>
                <w:rFonts w:ascii="Century Gothic" w:hAnsi="Century Gothic"/>
              </w:rPr>
            </w:pPr>
          </w:p>
        </w:tc>
      </w:tr>
    </w:tbl>
    <w:p w14:paraId="1495C0D1" w14:textId="77777777" w:rsidR="00BD47B3" w:rsidRPr="008C6D22" w:rsidRDefault="00BD47B3" w:rsidP="001E405B">
      <w:pPr>
        <w:rPr>
          <w:rFonts w:ascii="Century Gothic" w:hAnsi="Century Gothic"/>
        </w:rPr>
      </w:pPr>
    </w:p>
    <w:p w14:paraId="70EFB966" w14:textId="77777777" w:rsidR="00641BC5" w:rsidRDefault="00641BC5">
      <w:r>
        <w:rPr>
          <w:b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47B3" w:rsidRPr="008C6D22" w14:paraId="12136AD4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4C12E20" w14:textId="03FF370E" w:rsidR="00BD47B3" w:rsidRPr="008C6D22" w:rsidRDefault="00BD47B3" w:rsidP="009A71C8">
            <w:pPr>
              <w:pStyle w:val="Style3"/>
            </w:pPr>
            <w:bookmarkStart w:id="14" w:name="_Toc90920589"/>
            <w:r w:rsidRPr="008C6D22">
              <w:lastRenderedPageBreak/>
              <w:t>My Interests</w:t>
            </w:r>
            <w:bookmarkEnd w:id="14"/>
          </w:p>
        </w:tc>
      </w:tr>
      <w:tr w:rsidR="00BD47B3" w:rsidRPr="008C6D22" w14:paraId="30BA03E5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0DF5FB65" w14:textId="77777777" w:rsidR="00BD47B3" w:rsidRPr="008C6D22" w:rsidRDefault="00BD47B3" w:rsidP="00595F15">
            <w:pPr>
              <w:rPr>
                <w:rFonts w:ascii="Century Gothic" w:hAnsi="Century Gothic"/>
              </w:rPr>
            </w:pPr>
          </w:p>
        </w:tc>
      </w:tr>
    </w:tbl>
    <w:p w14:paraId="514A0674" w14:textId="1FE67B37" w:rsidR="001E405B" w:rsidRPr="008C6D22" w:rsidRDefault="001E405B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425F" w:rsidRPr="008C6D22" w14:paraId="471DC139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F0392A5" w14:textId="1BBB0FEF" w:rsidR="00B0425F" w:rsidRPr="008C6D22" w:rsidRDefault="00B0425F" w:rsidP="009A71C8">
            <w:pPr>
              <w:pStyle w:val="Style3"/>
            </w:pPr>
            <w:bookmarkStart w:id="15" w:name="_Toc90920590"/>
            <w:r w:rsidRPr="008C6D22">
              <w:t>How to tell when I am angry/ upset</w:t>
            </w:r>
            <w:bookmarkEnd w:id="15"/>
          </w:p>
        </w:tc>
      </w:tr>
      <w:tr w:rsidR="00B0425F" w:rsidRPr="008C6D22" w14:paraId="69E3BD30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5B8A7628" w14:textId="77777777" w:rsidR="00B0425F" w:rsidRPr="008C6D22" w:rsidRDefault="00B0425F" w:rsidP="00595F15">
            <w:pPr>
              <w:rPr>
                <w:rFonts w:ascii="Century Gothic" w:hAnsi="Century Gothic"/>
              </w:rPr>
            </w:pPr>
          </w:p>
        </w:tc>
      </w:tr>
    </w:tbl>
    <w:p w14:paraId="51107273" w14:textId="77777777" w:rsidR="00B0425F" w:rsidRPr="008C6D22" w:rsidRDefault="00B0425F" w:rsidP="001E405B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425F" w:rsidRPr="008C6D22" w14:paraId="02FA0815" w14:textId="77777777" w:rsidTr="00B0425F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521F67F" w14:textId="2062CBAE" w:rsidR="00B0425F" w:rsidRPr="008C6D22" w:rsidRDefault="00B0425F" w:rsidP="009A71C8">
            <w:pPr>
              <w:pStyle w:val="Style3"/>
            </w:pPr>
            <w:bookmarkStart w:id="16" w:name="_Toc90920591"/>
            <w:r w:rsidRPr="008C6D22">
              <w:t>How to tell when I am happy</w:t>
            </w:r>
            <w:bookmarkEnd w:id="16"/>
          </w:p>
        </w:tc>
      </w:tr>
      <w:tr w:rsidR="00B0425F" w:rsidRPr="008C6D22" w14:paraId="31E1C7BB" w14:textId="77777777" w:rsidTr="00B0425F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4D14CBF8" w14:textId="77777777" w:rsidR="00B0425F" w:rsidRPr="008C6D22" w:rsidRDefault="00B0425F" w:rsidP="00595F15">
            <w:pPr>
              <w:rPr>
                <w:rFonts w:ascii="Century Gothic" w:hAnsi="Century Gothic"/>
              </w:rPr>
            </w:pPr>
          </w:p>
        </w:tc>
      </w:tr>
    </w:tbl>
    <w:p w14:paraId="33AD4AEB" w14:textId="77777777" w:rsidR="0059687C" w:rsidRDefault="0059687C" w:rsidP="0059687C">
      <w:pPr>
        <w:pStyle w:val="Style2"/>
      </w:pPr>
      <w:bookmarkStart w:id="17" w:name="_Toc90920592"/>
    </w:p>
    <w:p w14:paraId="551E832B" w14:textId="77777777" w:rsidR="0059687C" w:rsidRDefault="0059687C" w:rsidP="0059687C">
      <w:pPr>
        <w:pStyle w:val="Style2"/>
      </w:pPr>
    </w:p>
    <w:p w14:paraId="6ACB6E0C" w14:textId="77777777" w:rsidR="0059687C" w:rsidRDefault="0059687C" w:rsidP="0059687C">
      <w:pPr>
        <w:pStyle w:val="Style2"/>
      </w:pPr>
    </w:p>
    <w:p w14:paraId="252DC75F" w14:textId="6F1D57B5" w:rsidR="00B0425F" w:rsidRPr="0059687C" w:rsidRDefault="00B0425F" w:rsidP="0059687C">
      <w:pPr>
        <w:pStyle w:val="Style2"/>
      </w:pPr>
      <w:r w:rsidRPr="0059687C">
        <w:t>My Supports</w:t>
      </w:r>
      <w:bookmarkEnd w:id="17"/>
      <w:r w:rsidRPr="0059687C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6920" w:rsidRPr="008C6D22" w14:paraId="558ECED2" w14:textId="77777777" w:rsidTr="00595F15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BC2A708" w14:textId="3632F728" w:rsidR="000D6920" w:rsidRPr="008C6D22" w:rsidRDefault="000D6920" w:rsidP="009A71C8">
            <w:pPr>
              <w:pStyle w:val="Style3"/>
            </w:pPr>
            <w:bookmarkStart w:id="18" w:name="_Toc90920593"/>
            <w:r w:rsidRPr="008C6D22">
              <w:t xml:space="preserve">My Ideal </w:t>
            </w:r>
            <w:r w:rsidR="00096229">
              <w:t>Team members</w:t>
            </w:r>
            <w:r w:rsidRPr="008C6D22">
              <w:t xml:space="preserve"> would be (e.g., male/female, age, interests):</w:t>
            </w:r>
            <w:bookmarkEnd w:id="18"/>
          </w:p>
        </w:tc>
      </w:tr>
      <w:tr w:rsidR="000D6920" w:rsidRPr="008C6D22" w14:paraId="5FC33B29" w14:textId="77777777" w:rsidTr="00595F15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62A14439" w14:textId="77777777" w:rsidR="000D6920" w:rsidRPr="008C6D22" w:rsidRDefault="000D6920" w:rsidP="000D6920">
            <w:pPr>
              <w:rPr>
                <w:rFonts w:ascii="Century Gothic" w:hAnsi="Century Gothic"/>
              </w:rPr>
            </w:pPr>
          </w:p>
        </w:tc>
      </w:tr>
    </w:tbl>
    <w:p w14:paraId="5ED4CE57" w14:textId="77777777" w:rsidR="000D6920" w:rsidRPr="008C6D22" w:rsidRDefault="000D6920" w:rsidP="001E405B">
      <w:pPr>
        <w:spacing w:before="240"/>
        <w:rPr>
          <w:rFonts w:ascii="Century Gothic" w:hAnsi="Century Gothic"/>
          <w:b/>
          <w:color w:val="B68B6E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6920" w:rsidRPr="008C6D22" w14:paraId="50BB31C9" w14:textId="77777777" w:rsidTr="00595F15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19232FF" w14:textId="67DE7927" w:rsidR="000D6920" w:rsidRPr="008C6D22" w:rsidRDefault="000D6920" w:rsidP="009A71C8">
            <w:pPr>
              <w:pStyle w:val="Style3"/>
            </w:pPr>
            <w:bookmarkStart w:id="19" w:name="_Toc90920594"/>
            <w:r w:rsidRPr="008C6D22">
              <w:t xml:space="preserve">What is important to me in the supports I receive from </w:t>
            </w:r>
            <w:r w:rsidR="000314C7">
              <w:t>My Choice Group</w:t>
            </w:r>
            <w:r w:rsidRPr="008C6D22">
              <w:t>?</w:t>
            </w:r>
            <w:bookmarkEnd w:id="19"/>
          </w:p>
        </w:tc>
      </w:tr>
      <w:tr w:rsidR="000D6920" w:rsidRPr="008C6D22" w14:paraId="7E1F8D58" w14:textId="77777777" w:rsidTr="00595F15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3871BAFF" w14:textId="77777777" w:rsidR="000D6920" w:rsidRPr="008C6D22" w:rsidRDefault="000D6920" w:rsidP="00595F15">
            <w:pPr>
              <w:rPr>
                <w:rFonts w:ascii="Century Gothic" w:hAnsi="Century Gothic"/>
              </w:rPr>
            </w:pPr>
          </w:p>
        </w:tc>
      </w:tr>
    </w:tbl>
    <w:p w14:paraId="30E6E75F" w14:textId="77777777" w:rsidR="007F6F44" w:rsidRDefault="007F6F44" w:rsidP="00C1475D">
      <w:pPr>
        <w:rPr>
          <w:rFonts w:ascii="Century Gothic" w:hAnsi="Century Gothic"/>
        </w:rPr>
      </w:pPr>
    </w:p>
    <w:p w14:paraId="2787BCAD" w14:textId="40023CE5" w:rsidR="001C2A0E" w:rsidRPr="007F6F44" w:rsidRDefault="007F6F44" w:rsidP="00C1475D">
      <w:pPr>
        <w:rPr>
          <w:rFonts w:ascii="Century Gothic" w:hAnsi="Century Gothic"/>
          <w:b/>
          <w:bCs/>
          <w:sz w:val="24"/>
          <w:szCs w:val="24"/>
        </w:rPr>
      </w:pPr>
      <w:r w:rsidRPr="007F6F44">
        <w:rPr>
          <w:rFonts w:ascii="Century Gothic" w:hAnsi="Century Gothic"/>
          <w:b/>
          <w:bCs/>
          <w:sz w:val="24"/>
          <w:szCs w:val="24"/>
        </w:rPr>
        <w:t xml:space="preserve">Which category of NDIS plan funds do you wish to use at my Choice Group. </w:t>
      </w:r>
      <w:r w:rsidRPr="007F6F44">
        <w:rPr>
          <w:rFonts w:ascii="Century Gothic" w:hAnsi="Century Gothic"/>
          <w:b/>
          <w:bCs/>
          <w:sz w:val="24"/>
          <w:szCs w:val="24"/>
          <w:highlight w:val="yellow"/>
        </w:rPr>
        <w:t>Must be completed for intake to be processed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6"/>
      </w:tblGrid>
      <w:tr w:rsidR="00AD659E" w:rsidRPr="00AD659E" w14:paraId="7F973841" w14:textId="77777777" w:rsidTr="007F6F44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7AC8ACB9" w14:textId="77777777" w:rsidR="00AD659E" w:rsidRPr="00AD659E" w:rsidRDefault="00AD659E" w:rsidP="00AD659E">
            <w:pPr>
              <w:spacing w:after="160" w:line="259" w:lineRule="auto"/>
              <w:rPr>
                <w:rFonts w:ascii="Century Gothic" w:eastAsiaTheme="minorHAnsi" w:hAnsi="Century Gothic" w:cstheme="minorBidi"/>
                <w:lang w:eastAsia="en-US"/>
              </w:rPr>
            </w:pPr>
          </w:p>
        </w:tc>
      </w:tr>
    </w:tbl>
    <w:p w14:paraId="675609FA" w14:textId="77777777" w:rsidR="00AD659E" w:rsidRDefault="00AD659E" w:rsidP="00AD659E">
      <w:pPr>
        <w:rPr>
          <w:rFonts w:ascii="Century Gothic" w:hAnsi="Century Gothic"/>
        </w:rPr>
      </w:pPr>
    </w:p>
    <w:p w14:paraId="32146DC2" w14:textId="77777777" w:rsidR="00AD659E" w:rsidRPr="008C6D22" w:rsidRDefault="00AD659E" w:rsidP="00C1475D">
      <w:pPr>
        <w:rPr>
          <w:rFonts w:ascii="Century Gothic" w:hAnsi="Century Gothic"/>
        </w:rPr>
      </w:pPr>
    </w:p>
    <w:tbl>
      <w:tblPr>
        <w:tblStyle w:val="TableGrid"/>
        <w:tblW w:w="9965" w:type="dxa"/>
        <w:tblInd w:w="-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992"/>
        <w:gridCol w:w="4113"/>
      </w:tblGrid>
      <w:tr w:rsidR="001E405B" w:rsidRPr="008C6D22" w14:paraId="23FFD2CB" w14:textId="77777777" w:rsidTr="00595F15">
        <w:tc>
          <w:tcPr>
            <w:tcW w:w="9965" w:type="dxa"/>
            <w:gridSpan w:val="3"/>
          </w:tcPr>
          <w:p w14:paraId="2F6DD7E2" w14:textId="24DE6BFE" w:rsidR="001E405B" w:rsidRPr="008C6D22" w:rsidRDefault="001E405B" w:rsidP="009A71C8">
            <w:pPr>
              <w:pStyle w:val="Style3"/>
            </w:pPr>
            <w:bookmarkStart w:id="20" w:name="_Toc90920595"/>
            <w:r w:rsidRPr="008C6D22">
              <w:lastRenderedPageBreak/>
              <w:t xml:space="preserve">Supports Required from </w:t>
            </w:r>
            <w:r w:rsidR="000314C7">
              <w:t>My Choice Group</w:t>
            </w:r>
            <w:bookmarkEnd w:id="20"/>
          </w:p>
        </w:tc>
      </w:tr>
      <w:tr w:rsidR="001E405B" w:rsidRPr="008C6D22" w14:paraId="536CCDB6" w14:textId="77777777" w:rsidTr="00595F15">
        <w:tc>
          <w:tcPr>
            <w:tcW w:w="4860" w:type="dxa"/>
          </w:tcPr>
          <w:p w14:paraId="2846797C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  <w:tc>
          <w:tcPr>
            <w:tcW w:w="992" w:type="dxa"/>
          </w:tcPr>
          <w:p w14:paraId="32AF4551" w14:textId="77777777" w:rsidR="001E405B" w:rsidRPr="008C6D22" w:rsidRDefault="001E405B" w:rsidP="001E405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t>Yes</w:t>
            </w:r>
          </w:p>
        </w:tc>
        <w:tc>
          <w:tcPr>
            <w:tcW w:w="4113" w:type="dxa"/>
          </w:tcPr>
          <w:p w14:paraId="090301E8" w14:textId="679BA29F" w:rsidR="001E405B" w:rsidRPr="008C6D22" w:rsidRDefault="00804682" w:rsidP="005F1D11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Line Item Number </w:t>
            </w:r>
          </w:p>
        </w:tc>
      </w:tr>
      <w:tr w:rsidR="001E405B" w:rsidRPr="008C6D22" w14:paraId="3C55E170" w14:textId="77777777" w:rsidTr="00595F15">
        <w:tc>
          <w:tcPr>
            <w:tcW w:w="4860" w:type="dxa"/>
          </w:tcPr>
          <w:p w14:paraId="4DAAD366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Personal – eg bathing, grooming, dressing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12185861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7CE0AC" w14:textId="6C643D44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2AC4008D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5F9C9E20" w14:textId="77777777" w:rsidTr="00595F15">
        <w:tc>
          <w:tcPr>
            <w:tcW w:w="4860" w:type="dxa"/>
          </w:tcPr>
          <w:p w14:paraId="06A59E15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Independent Living Skills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74057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AE4F84" w14:textId="21DF515A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2C2D4429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703D5C25" w14:textId="77777777" w:rsidTr="00595F15">
        <w:tc>
          <w:tcPr>
            <w:tcW w:w="4860" w:type="dxa"/>
          </w:tcPr>
          <w:p w14:paraId="669D9DC7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Cooking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9947937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BAD234" w14:textId="3A480F58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651EF8D8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1E5A745E" w14:textId="77777777" w:rsidTr="00595F15">
        <w:tc>
          <w:tcPr>
            <w:tcW w:w="4860" w:type="dxa"/>
          </w:tcPr>
          <w:p w14:paraId="7D04E3EF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Cleaning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1462757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A948A0" w14:textId="44845696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5C540541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0E900513" w14:textId="77777777" w:rsidTr="00595F15">
        <w:tc>
          <w:tcPr>
            <w:tcW w:w="4860" w:type="dxa"/>
          </w:tcPr>
          <w:p w14:paraId="0F2F0741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Shopping and Groceries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1340462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35F892" w14:textId="46E61671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238DB61C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5BBD567B" w14:textId="77777777" w:rsidTr="00595F15">
        <w:tc>
          <w:tcPr>
            <w:tcW w:w="4860" w:type="dxa"/>
          </w:tcPr>
          <w:p w14:paraId="508CD9EA" w14:textId="031A37C9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Medication Management</w:t>
            </w:r>
            <w:r w:rsidR="00084AFB" w:rsidRPr="008C6D22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-4763695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90B6C8" w14:textId="1FA77478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38C0E927" w14:textId="3A4D28B0" w:rsidR="001E405B" w:rsidRPr="008C6D22" w:rsidRDefault="00084AFB" w:rsidP="001E405B">
            <w:pPr>
              <w:rPr>
                <w:rFonts w:ascii="Century Gothic" w:hAnsi="Century Gothic"/>
                <w:i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  <w:color w:val="4472C4" w:themeColor="accent1"/>
                <w:sz w:val="20"/>
              </w:rPr>
              <w:t>please provide a medication schedule from your prescribing practitioner that is dated no longer than three months old.</w:t>
            </w:r>
          </w:p>
        </w:tc>
      </w:tr>
      <w:tr w:rsidR="001E405B" w:rsidRPr="008C6D22" w14:paraId="16C441C0" w14:textId="77777777" w:rsidTr="00595F15">
        <w:tc>
          <w:tcPr>
            <w:tcW w:w="4860" w:type="dxa"/>
          </w:tcPr>
          <w:p w14:paraId="09AB9A4F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Social and Community participation</w:t>
            </w:r>
          </w:p>
        </w:tc>
        <w:tc>
          <w:tcPr>
            <w:tcW w:w="992" w:type="dxa"/>
          </w:tcPr>
          <w:sdt>
            <w:sdtPr>
              <w:rPr>
                <w:rFonts w:ascii="Segoe UI Symbol" w:hAnsi="Segoe UI Symbol" w:cs="Segoe UI Symbol"/>
              </w:rPr>
              <w:id w:val="1266960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4B7236" w14:textId="37113CE5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</w:tcPr>
          <w:p w14:paraId="44694D38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  <w:tr w:rsidR="000339DC" w:rsidRPr="008C6D22" w14:paraId="2ABA39CB" w14:textId="77777777" w:rsidTr="00595F15">
        <w:tc>
          <w:tcPr>
            <w:tcW w:w="4860" w:type="dxa"/>
          </w:tcPr>
          <w:p w14:paraId="64857D19" w14:textId="602D1155" w:rsidR="000339DC" w:rsidRPr="008C6D22" w:rsidRDefault="000339DC" w:rsidP="001E405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Transport</w:t>
            </w:r>
          </w:p>
        </w:tc>
        <w:tc>
          <w:tcPr>
            <w:tcW w:w="992" w:type="dxa"/>
          </w:tcPr>
          <w:p w14:paraId="701D018B" w14:textId="3BFEDFE4" w:rsidR="000339DC" w:rsidRDefault="000339DC" w:rsidP="001E405B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sym w:font="Wingdings 2" w:char="F030"/>
            </w:r>
          </w:p>
        </w:tc>
        <w:tc>
          <w:tcPr>
            <w:tcW w:w="4113" w:type="dxa"/>
          </w:tcPr>
          <w:p w14:paraId="23D12D0E" w14:textId="77777777" w:rsidR="000339DC" w:rsidRPr="008C6D22" w:rsidRDefault="000339DC" w:rsidP="001E405B">
            <w:pPr>
              <w:rPr>
                <w:rFonts w:ascii="Century Gothic" w:hAnsi="Century Gothic"/>
              </w:rPr>
            </w:pPr>
          </w:p>
        </w:tc>
      </w:tr>
      <w:tr w:rsidR="001E405B" w:rsidRPr="008C6D22" w14:paraId="0C64F8C3" w14:textId="77777777" w:rsidTr="00595F15">
        <w:tc>
          <w:tcPr>
            <w:tcW w:w="4860" w:type="dxa"/>
            <w:tcBorders>
              <w:top w:val="single" w:sz="4" w:space="0" w:color="000000" w:themeColor="text1"/>
              <w:bottom w:val="single" w:sz="4" w:space="0" w:color="000000"/>
            </w:tcBorders>
          </w:tcPr>
          <w:p w14:paraId="5E40E19F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Other: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/>
            </w:tcBorders>
          </w:tcPr>
          <w:sdt>
            <w:sdtPr>
              <w:rPr>
                <w:rFonts w:ascii="Segoe UI Symbol" w:hAnsi="Segoe UI Symbol" w:cs="Segoe UI Symbol"/>
              </w:rPr>
              <w:id w:val="1138917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1C6E0B" w14:textId="3FC5AF53" w:rsidR="001E405B" w:rsidRPr="008C6D22" w:rsidRDefault="008C6D22" w:rsidP="001E405B">
                <w:pPr>
                  <w:jc w:val="center"/>
                  <w:rPr>
                    <w:rFonts w:ascii="Century Gothic" w:hAnsi="Century Gothic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4113" w:type="dxa"/>
            <w:tcBorders>
              <w:top w:val="single" w:sz="4" w:space="0" w:color="000000" w:themeColor="text1"/>
              <w:bottom w:val="single" w:sz="4" w:space="0" w:color="000000"/>
            </w:tcBorders>
          </w:tcPr>
          <w:p w14:paraId="2FB6A1AB" w14:textId="77777777" w:rsidR="001E405B" w:rsidRPr="008C6D22" w:rsidRDefault="001E405B" w:rsidP="001E405B">
            <w:pPr>
              <w:rPr>
                <w:rFonts w:ascii="Century Gothic" w:hAnsi="Century Gothic"/>
              </w:rPr>
            </w:pPr>
          </w:p>
        </w:tc>
      </w:tr>
    </w:tbl>
    <w:p w14:paraId="4451BA0D" w14:textId="77777777" w:rsidR="00867A37" w:rsidRPr="008C6D22" w:rsidRDefault="00867A37" w:rsidP="0059687C">
      <w:pPr>
        <w:pStyle w:val="Style2"/>
        <w:sectPr w:rsidR="00867A37" w:rsidRPr="008C6D22" w:rsidSect="008C6D22">
          <w:pgSz w:w="11906" w:h="16838"/>
          <w:pgMar w:top="1440" w:right="1440" w:bottom="1440" w:left="1440" w:header="1417" w:footer="708" w:gutter="0"/>
          <w:cols w:space="708"/>
          <w:docGrid w:linePitch="360"/>
        </w:sectPr>
      </w:pPr>
    </w:p>
    <w:tbl>
      <w:tblPr>
        <w:tblStyle w:val="GridTable3-Accent3"/>
        <w:tblpPr w:leftFromText="180" w:rightFromText="180" w:horzAnchor="margin" w:tblpY="770"/>
        <w:tblW w:w="14068" w:type="dxa"/>
        <w:tblLook w:val="04A0" w:firstRow="1" w:lastRow="0" w:firstColumn="1" w:lastColumn="0" w:noHBand="0" w:noVBand="1"/>
      </w:tblPr>
      <w:tblGrid>
        <w:gridCol w:w="1758"/>
        <w:gridCol w:w="1758"/>
        <w:gridCol w:w="1758"/>
        <w:gridCol w:w="1758"/>
        <w:gridCol w:w="1759"/>
        <w:gridCol w:w="1759"/>
        <w:gridCol w:w="1759"/>
        <w:gridCol w:w="1759"/>
      </w:tblGrid>
      <w:tr w:rsidR="00867A37" w:rsidRPr="008C6D22" w14:paraId="6157634C" w14:textId="77777777" w:rsidTr="005F1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8" w:type="dxa"/>
          </w:tcPr>
          <w:p w14:paraId="131C48EC" w14:textId="77777777" w:rsidR="00867A37" w:rsidRPr="008C6D22" w:rsidRDefault="00867A37" w:rsidP="00091A84">
            <w:pPr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3F263DA2" w14:textId="29AE4153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Monday</w:t>
            </w:r>
          </w:p>
        </w:tc>
        <w:tc>
          <w:tcPr>
            <w:tcW w:w="1758" w:type="dxa"/>
          </w:tcPr>
          <w:p w14:paraId="391736A9" w14:textId="22E02A0F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Tuesday</w:t>
            </w:r>
          </w:p>
        </w:tc>
        <w:tc>
          <w:tcPr>
            <w:tcW w:w="1758" w:type="dxa"/>
          </w:tcPr>
          <w:p w14:paraId="4A98BDD2" w14:textId="1D0CD383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Wednesday</w:t>
            </w:r>
          </w:p>
        </w:tc>
        <w:tc>
          <w:tcPr>
            <w:tcW w:w="1759" w:type="dxa"/>
          </w:tcPr>
          <w:p w14:paraId="60B7059E" w14:textId="101B1193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Thursday</w:t>
            </w:r>
          </w:p>
        </w:tc>
        <w:tc>
          <w:tcPr>
            <w:tcW w:w="1759" w:type="dxa"/>
          </w:tcPr>
          <w:p w14:paraId="685F608D" w14:textId="64FCA254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Friday</w:t>
            </w:r>
          </w:p>
        </w:tc>
        <w:tc>
          <w:tcPr>
            <w:tcW w:w="1759" w:type="dxa"/>
          </w:tcPr>
          <w:p w14:paraId="2E07FF7A" w14:textId="797DE4BA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Saturday</w:t>
            </w:r>
          </w:p>
        </w:tc>
        <w:tc>
          <w:tcPr>
            <w:tcW w:w="1759" w:type="dxa"/>
          </w:tcPr>
          <w:p w14:paraId="03E0C7A3" w14:textId="46EC90B6" w:rsidR="00867A37" w:rsidRPr="008C6D22" w:rsidRDefault="00867A37" w:rsidP="005F1D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Sunday</w:t>
            </w:r>
          </w:p>
        </w:tc>
      </w:tr>
      <w:tr w:rsidR="00867A37" w:rsidRPr="008C6D22" w14:paraId="37054D03" w14:textId="77777777" w:rsidTr="0009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vAlign w:val="center"/>
          </w:tcPr>
          <w:p w14:paraId="70894574" w14:textId="695C35EE" w:rsidR="00867A37" w:rsidRPr="008C6D22" w:rsidRDefault="00867A37" w:rsidP="00090480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 xml:space="preserve">Morning </w:t>
            </w:r>
          </w:p>
        </w:tc>
        <w:tc>
          <w:tcPr>
            <w:tcW w:w="1758" w:type="dxa"/>
          </w:tcPr>
          <w:p w14:paraId="5D3A7417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2684876D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454C17BF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1337C83E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5E099B6F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319CD1E8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682D904A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867A37" w:rsidRPr="008C6D22" w14:paraId="28580120" w14:textId="77777777" w:rsidTr="00090480">
        <w:trPr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vAlign w:val="center"/>
          </w:tcPr>
          <w:p w14:paraId="616835AB" w14:textId="0B5469A6" w:rsidR="00867A37" w:rsidRPr="008C6D22" w:rsidRDefault="00867A37" w:rsidP="00090480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>Afternoo</w:t>
            </w:r>
            <w:r w:rsidR="00091A84" w:rsidRPr="008C6D22">
              <w:rPr>
                <w:rFonts w:ascii="Century Gothic" w:hAnsi="Century Gothic"/>
              </w:rPr>
              <w:t>n</w:t>
            </w:r>
          </w:p>
        </w:tc>
        <w:tc>
          <w:tcPr>
            <w:tcW w:w="1758" w:type="dxa"/>
          </w:tcPr>
          <w:p w14:paraId="75DFC932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25366878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33528D40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010198EF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3554C3A5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0FE25AFA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79C8D31D" w14:textId="77777777" w:rsidR="00867A37" w:rsidRPr="008C6D22" w:rsidRDefault="00867A37" w:rsidP="00091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867A37" w:rsidRPr="008C6D22" w14:paraId="2CC46890" w14:textId="77777777" w:rsidTr="0009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vAlign w:val="center"/>
          </w:tcPr>
          <w:p w14:paraId="532FF4FA" w14:textId="571C418C" w:rsidR="00867A37" w:rsidRPr="008C6D22" w:rsidRDefault="00091A84" w:rsidP="00090480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</w:rPr>
              <w:t xml:space="preserve">Evening </w:t>
            </w:r>
          </w:p>
        </w:tc>
        <w:tc>
          <w:tcPr>
            <w:tcW w:w="1758" w:type="dxa"/>
          </w:tcPr>
          <w:p w14:paraId="71D5F82E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389EE2FD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8" w:type="dxa"/>
          </w:tcPr>
          <w:p w14:paraId="4276DB80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64CFA44D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0CDEFFE8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620C2A44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1759" w:type="dxa"/>
          </w:tcPr>
          <w:p w14:paraId="07BE5B62" w14:textId="77777777" w:rsidR="00867A37" w:rsidRPr="008C6D22" w:rsidRDefault="00867A37" w:rsidP="00091A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71312171" w14:textId="46759E3A" w:rsidR="00991A49" w:rsidRPr="008C6D22" w:rsidRDefault="00D70EBF" w:rsidP="009A71C8">
      <w:pPr>
        <w:pStyle w:val="Style3"/>
      </w:pPr>
      <w:bookmarkStart w:id="21" w:name="_Toc90920596"/>
      <w:r w:rsidRPr="008C6D22">
        <w:t>My support schedule</w:t>
      </w:r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2"/>
      </w:tblGrid>
      <w:tr w:rsidR="00090480" w:rsidRPr="008C6D22" w14:paraId="2D850A83" w14:textId="77777777" w:rsidTr="00090480">
        <w:tc>
          <w:tcPr>
            <w:tcW w:w="13892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05CA724" w14:textId="290CEB66" w:rsidR="00090480" w:rsidRPr="008C6D22" w:rsidRDefault="00090480" w:rsidP="009A71C8">
            <w:pPr>
              <w:pStyle w:val="Style3"/>
            </w:pPr>
            <w:bookmarkStart w:id="22" w:name="_Toc90920597"/>
            <w:r w:rsidRPr="008C6D22">
              <w:t>My typical day looks like</w:t>
            </w:r>
            <w:bookmarkEnd w:id="22"/>
          </w:p>
        </w:tc>
      </w:tr>
      <w:tr w:rsidR="00090480" w:rsidRPr="008C6D22" w14:paraId="32E36391" w14:textId="77777777" w:rsidTr="00090480">
        <w:trPr>
          <w:trHeight w:val="1134"/>
        </w:trPr>
        <w:tc>
          <w:tcPr>
            <w:tcW w:w="13892" w:type="dxa"/>
            <w:tcBorders>
              <w:top w:val="single" w:sz="4" w:space="0" w:color="767171" w:themeColor="background2" w:themeShade="80"/>
            </w:tcBorders>
          </w:tcPr>
          <w:p w14:paraId="63F115EF" w14:textId="77777777" w:rsidR="00090480" w:rsidRPr="008C6D22" w:rsidRDefault="00090480" w:rsidP="00451752">
            <w:pPr>
              <w:rPr>
                <w:rFonts w:ascii="Century Gothic" w:hAnsi="Century Gothic"/>
              </w:rPr>
            </w:pPr>
          </w:p>
        </w:tc>
      </w:tr>
    </w:tbl>
    <w:p w14:paraId="11309516" w14:textId="3DF366E5" w:rsidR="00090480" w:rsidRPr="008C6D22" w:rsidRDefault="00090480" w:rsidP="0059687C">
      <w:pPr>
        <w:pStyle w:val="Style2"/>
        <w:sectPr w:rsidR="00090480" w:rsidRPr="008C6D22" w:rsidSect="008C6D22">
          <w:pgSz w:w="16838" w:h="11906" w:orient="landscape"/>
          <w:pgMar w:top="1440" w:right="1440" w:bottom="1440" w:left="1440" w:header="1417" w:footer="708" w:gutter="0"/>
          <w:cols w:space="708"/>
          <w:docGrid w:linePitch="360"/>
        </w:sectPr>
      </w:pPr>
    </w:p>
    <w:p w14:paraId="7E311099" w14:textId="33B915E2" w:rsidR="001753B7" w:rsidRPr="008C6D22" w:rsidRDefault="001753B7" w:rsidP="0059687C">
      <w:pPr>
        <w:pStyle w:val="Style2"/>
      </w:pPr>
      <w:bookmarkStart w:id="23" w:name="_Toc90920598"/>
      <w:r w:rsidRPr="008C6D22">
        <w:lastRenderedPageBreak/>
        <w:t>Medical History and Requirements</w:t>
      </w:r>
      <w:bookmarkEnd w:id="23"/>
    </w:p>
    <w:p w14:paraId="50872423" w14:textId="77777777" w:rsidR="001753B7" w:rsidRPr="008C6D22" w:rsidRDefault="001753B7" w:rsidP="001753B7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3B7" w:rsidRPr="008C6D22" w14:paraId="7D194810" w14:textId="77777777" w:rsidTr="00451752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B823432" w14:textId="77777777" w:rsidR="001753B7" w:rsidRPr="008C6D22" w:rsidRDefault="001753B7" w:rsidP="009A71C8">
            <w:pPr>
              <w:pStyle w:val="Style3"/>
            </w:pPr>
            <w:bookmarkStart w:id="24" w:name="_Toc90920600"/>
            <w:bookmarkStart w:id="25" w:name="_Hlk91073080"/>
            <w:r w:rsidRPr="008C6D22">
              <w:t>My Health Concerns (where applicable)</w:t>
            </w:r>
            <w:bookmarkEnd w:id="24"/>
          </w:p>
        </w:tc>
      </w:tr>
      <w:tr w:rsidR="001753B7" w:rsidRPr="008C6D22" w14:paraId="53F8FF21" w14:textId="77777777" w:rsidTr="00451752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4DEE8F37" w14:textId="77777777" w:rsidR="001753B7" w:rsidRPr="008C6D22" w:rsidRDefault="001753B7" w:rsidP="00451752">
            <w:pPr>
              <w:rPr>
                <w:rFonts w:ascii="Century Gothic" w:hAnsi="Century Gothic"/>
              </w:rPr>
            </w:pPr>
          </w:p>
        </w:tc>
      </w:tr>
      <w:bookmarkEnd w:id="25"/>
    </w:tbl>
    <w:p w14:paraId="38B17BD6" w14:textId="77777777" w:rsidR="00A1288A" w:rsidRDefault="00A1288A" w:rsidP="001753B7">
      <w:pPr>
        <w:rPr>
          <w:rFonts w:ascii="Century Gothic" w:hAnsi="Century Gothic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F4ADD" w:rsidRPr="008C6D22" w14:paraId="65AC2ECA" w14:textId="77777777" w:rsidTr="005F4ADD">
        <w:tc>
          <w:tcPr>
            <w:tcW w:w="9016" w:type="dxa"/>
            <w:gridSpan w:val="2"/>
          </w:tcPr>
          <w:p w14:paraId="677DF1A5" w14:textId="5E8D735D" w:rsidR="005F4ADD" w:rsidRPr="008C6D22" w:rsidRDefault="005F4ADD" w:rsidP="009A71C8">
            <w:pPr>
              <w:pStyle w:val="Style3"/>
            </w:pPr>
            <w:r>
              <w:t xml:space="preserve">Who provides support for my Health Concerns </w:t>
            </w:r>
          </w:p>
        </w:tc>
      </w:tr>
      <w:tr w:rsidR="005F4ADD" w:rsidRPr="008C6D22" w14:paraId="28D54B76" w14:textId="77777777" w:rsidTr="005F4ADD">
        <w:trPr>
          <w:trHeight w:val="1134"/>
        </w:trPr>
        <w:tc>
          <w:tcPr>
            <w:tcW w:w="9016" w:type="dxa"/>
            <w:gridSpan w:val="2"/>
          </w:tcPr>
          <w:p w14:paraId="198BF226" w14:textId="77777777" w:rsidR="005F4ADD" w:rsidRPr="008C6D22" w:rsidRDefault="005F4ADD" w:rsidP="00DF1DE8">
            <w:pPr>
              <w:rPr>
                <w:rFonts w:ascii="Century Gothic" w:hAnsi="Century Gothic"/>
              </w:rPr>
            </w:pPr>
          </w:p>
        </w:tc>
      </w:tr>
      <w:tr w:rsidR="001753B7" w:rsidRPr="008C6D22" w14:paraId="4B13A212" w14:textId="77777777" w:rsidTr="005F4ADD">
        <w:tc>
          <w:tcPr>
            <w:tcW w:w="9016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B208ED1" w14:textId="77777777" w:rsidR="001753B7" w:rsidRPr="008C6D22" w:rsidRDefault="001753B7" w:rsidP="009A71C8">
            <w:pPr>
              <w:pStyle w:val="Style3"/>
            </w:pPr>
            <w:bookmarkStart w:id="26" w:name="_Toc90920602"/>
            <w:r w:rsidRPr="008C6D22">
              <w:t>How you know I am experiencing pain and/or discomfort:</w:t>
            </w:r>
            <w:bookmarkEnd w:id="26"/>
          </w:p>
        </w:tc>
      </w:tr>
      <w:tr w:rsidR="001753B7" w:rsidRPr="008C6D22" w14:paraId="3731BA09" w14:textId="77777777" w:rsidTr="005F4ADD">
        <w:trPr>
          <w:trHeight w:val="1134"/>
        </w:trPr>
        <w:tc>
          <w:tcPr>
            <w:tcW w:w="4508" w:type="dxa"/>
            <w:tcBorders>
              <w:top w:val="single" w:sz="4" w:space="0" w:color="767171" w:themeColor="background2" w:themeShade="80"/>
            </w:tcBorders>
          </w:tcPr>
          <w:p w14:paraId="4B3D6494" w14:textId="77777777" w:rsidR="001753B7" w:rsidRPr="008C6D22" w:rsidRDefault="001753B7" w:rsidP="00451752">
            <w:pPr>
              <w:widowControl w:val="0"/>
              <w:rPr>
                <w:rFonts w:ascii="Century Gothic" w:hAnsi="Century Gothic"/>
                <w:b/>
                <w:bCs/>
                <w:i/>
                <w:iCs/>
              </w:rPr>
            </w:pPr>
            <w:r w:rsidRPr="008C6D22">
              <w:rPr>
                <w:rFonts w:ascii="Century Gothic" w:hAnsi="Century Gothic"/>
                <w:b/>
                <w:bCs/>
                <w:i/>
                <w:iCs/>
              </w:rPr>
              <w:t>I will tell you by:</w:t>
            </w:r>
          </w:p>
          <w:p w14:paraId="0D486C04" w14:textId="77777777" w:rsidR="001753B7" w:rsidRPr="008C6D22" w:rsidRDefault="001753B7" w:rsidP="00451752">
            <w:pPr>
              <w:rPr>
                <w:rFonts w:ascii="Century Gothic" w:hAnsi="Century Gothic"/>
              </w:rPr>
            </w:pPr>
          </w:p>
        </w:tc>
        <w:tc>
          <w:tcPr>
            <w:tcW w:w="4508" w:type="dxa"/>
            <w:tcBorders>
              <w:top w:val="single" w:sz="4" w:space="0" w:color="767171" w:themeColor="background2" w:themeShade="80"/>
            </w:tcBorders>
          </w:tcPr>
          <w:p w14:paraId="2E649EA9" w14:textId="77777777" w:rsidR="001753B7" w:rsidRPr="008C6D22" w:rsidRDefault="001753B7" w:rsidP="00451752">
            <w:pPr>
              <w:widowControl w:val="0"/>
              <w:rPr>
                <w:rFonts w:ascii="Century Gothic" w:hAnsi="Century Gothic"/>
                <w:b/>
                <w:bCs/>
                <w:i/>
                <w:iCs/>
              </w:rPr>
            </w:pPr>
            <w:r w:rsidRPr="008C6D22">
              <w:rPr>
                <w:rFonts w:ascii="Century Gothic" w:hAnsi="Century Gothic"/>
                <w:b/>
                <w:bCs/>
                <w:i/>
                <w:iCs/>
              </w:rPr>
              <w:t>I will show you by:</w:t>
            </w:r>
          </w:p>
          <w:p w14:paraId="65277EA0" w14:textId="77777777" w:rsidR="001753B7" w:rsidRPr="008C6D22" w:rsidRDefault="001753B7" w:rsidP="00451752">
            <w:pPr>
              <w:rPr>
                <w:rFonts w:ascii="Century Gothic" w:hAnsi="Century Gothic"/>
              </w:rPr>
            </w:pPr>
          </w:p>
        </w:tc>
      </w:tr>
    </w:tbl>
    <w:p w14:paraId="09BAB30E" w14:textId="77777777" w:rsidR="001753B7" w:rsidRPr="008C6D22" w:rsidRDefault="001753B7" w:rsidP="001753B7">
      <w:pPr>
        <w:rPr>
          <w:rFonts w:ascii="Century Gothic" w:hAnsi="Century Gothic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3B7" w:rsidRPr="008C6D22" w14:paraId="28994C36" w14:textId="77777777" w:rsidTr="00451752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A73D403" w14:textId="4B0E948A" w:rsidR="001753B7" w:rsidRPr="008C6D22" w:rsidRDefault="001753B7" w:rsidP="009A71C8">
            <w:pPr>
              <w:pStyle w:val="Style3"/>
            </w:pPr>
            <w:bookmarkStart w:id="27" w:name="_Toc90920603"/>
            <w:r w:rsidRPr="008C6D22">
              <w:t>Any allergies (including medications, dressing, etc.)?</w:t>
            </w:r>
            <w:bookmarkEnd w:id="27"/>
            <w:r w:rsidRPr="008C6D22">
              <w:t xml:space="preserve">  </w:t>
            </w:r>
          </w:p>
        </w:tc>
      </w:tr>
      <w:tr w:rsidR="001753B7" w:rsidRPr="008C6D22" w14:paraId="2954323D" w14:textId="77777777" w:rsidTr="00451752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1C0D7448" w14:textId="77777777" w:rsidR="001753B7" w:rsidRPr="008C6D22" w:rsidRDefault="00ED5A56" w:rsidP="00451752">
            <w:pPr>
              <w:widowControl w:val="0"/>
              <w:rPr>
                <w:rFonts w:ascii="Century Gothic" w:eastAsia="Calibri" w:hAnsi="Century Gothic" w:cs="Rubik Light"/>
              </w:rPr>
            </w:pPr>
            <w:sdt>
              <w:sdtPr>
                <w:rPr>
                  <w:rFonts w:ascii="Century Gothic" w:eastAsia="Calibri" w:hAnsi="Century Gothic" w:cs="Rubik Light"/>
                </w:rPr>
                <w:id w:val="200393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3B7" w:rsidRPr="008C6D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53B7" w:rsidRPr="008C6D22">
              <w:rPr>
                <w:rFonts w:ascii="Century Gothic" w:eastAsia="Calibri" w:hAnsi="Century Gothic" w:cs="Rubik Light"/>
              </w:rPr>
              <w:t>No</w:t>
            </w:r>
          </w:p>
          <w:p w14:paraId="4C4DEA2B" w14:textId="77777777" w:rsidR="00ED4E8B" w:rsidRDefault="00ED4E8B" w:rsidP="00451752">
            <w:pPr>
              <w:widowControl w:val="0"/>
              <w:rPr>
                <w:rFonts w:ascii="Century Gothic" w:eastAsia="Calibri" w:hAnsi="Century Gothic" w:cs="Rubik Light"/>
              </w:rPr>
            </w:pPr>
          </w:p>
          <w:p w14:paraId="383A22C2" w14:textId="08E619BC" w:rsidR="001753B7" w:rsidRPr="008C6D22" w:rsidRDefault="00ED5A56" w:rsidP="00451752">
            <w:pPr>
              <w:widowControl w:val="0"/>
              <w:rPr>
                <w:rFonts w:ascii="Century Gothic" w:eastAsia="Calibri" w:hAnsi="Century Gothic" w:cs="Rubik Light"/>
              </w:rPr>
            </w:pPr>
            <w:sdt>
              <w:sdtPr>
                <w:rPr>
                  <w:rFonts w:ascii="Century Gothic" w:eastAsia="Calibri" w:hAnsi="Century Gothic" w:cs="Rubik Light"/>
                </w:rPr>
                <w:id w:val="202174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3B7" w:rsidRPr="008C6D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53B7" w:rsidRPr="008C6D22">
              <w:rPr>
                <w:rFonts w:ascii="Century Gothic" w:eastAsia="Calibri" w:hAnsi="Century Gothic" w:cs="Rubik Light"/>
              </w:rPr>
              <w:t>Yes – What are the allergies and do you have a</w:t>
            </w:r>
            <w:r w:rsidR="009A066C">
              <w:rPr>
                <w:rFonts w:ascii="Century Gothic" w:eastAsia="Calibri" w:hAnsi="Century Gothic" w:cs="Rubik Light"/>
              </w:rPr>
              <w:t>n</w:t>
            </w:r>
            <w:r w:rsidR="001753B7" w:rsidRPr="008C6D22">
              <w:rPr>
                <w:rFonts w:ascii="Century Gothic" w:eastAsia="Calibri" w:hAnsi="Century Gothic" w:cs="Rubik Light"/>
              </w:rPr>
              <w:t xml:space="preserve"> emergency management plan to support the adverse reaction</w:t>
            </w:r>
          </w:p>
        </w:tc>
      </w:tr>
    </w:tbl>
    <w:p w14:paraId="16A9E533" w14:textId="77777777" w:rsidR="007E5E1E" w:rsidRPr="008C6D22" w:rsidRDefault="007E5E1E" w:rsidP="007E5E1E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3B7" w:rsidRPr="008C6D22" w14:paraId="48A0ECD7" w14:textId="77777777" w:rsidTr="00451752">
        <w:tc>
          <w:tcPr>
            <w:tcW w:w="9016" w:type="dxa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AA1B4C7" w14:textId="77777777" w:rsidR="001753B7" w:rsidRPr="008C6D22" w:rsidRDefault="001753B7" w:rsidP="009A71C8">
            <w:pPr>
              <w:pStyle w:val="Style3"/>
            </w:pPr>
            <w:bookmarkStart w:id="28" w:name="_Toc90920604"/>
            <w:r w:rsidRPr="008C6D22">
              <w:t>Primary and Secondary Disability</w:t>
            </w:r>
            <w:bookmarkEnd w:id="28"/>
            <w:r w:rsidRPr="008C6D22">
              <w:t xml:space="preserve"> </w:t>
            </w:r>
          </w:p>
        </w:tc>
      </w:tr>
      <w:tr w:rsidR="001753B7" w:rsidRPr="008C6D22" w14:paraId="15047F12" w14:textId="77777777" w:rsidTr="00451752">
        <w:trPr>
          <w:trHeight w:val="1134"/>
        </w:trPr>
        <w:tc>
          <w:tcPr>
            <w:tcW w:w="9016" w:type="dxa"/>
            <w:tcBorders>
              <w:top w:val="single" w:sz="4" w:space="0" w:color="767171" w:themeColor="background2" w:themeShade="80"/>
            </w:tcBorders>
          </w:tcPr>
          <w:p w14:paraId="60AAD6EF" w14:textId="77777777" w:rsidR="001753B7" w:rsidRPr="008C6D22" w:rsidRDefault="001753B7" w:rsidP="00451752">
            <w:pPr>
              <w:rPr>
                <w:rFonts w:ascii="Century Gothic" w:hAnsi="Century Gothic"/>
              </w:rPr>
            </w:pPr>
          </w:p>
        </w:tc>
      </w:tr>
    </w:tbl>
    <w:p w14:paraId="47EB5249" w14:textId="37042A10" w:rsidR="00096229" w:rsidRDefault="00096229" w:rsidP="00C1475D">
      <w:pPr>
        <w:rPr>
          <w:rFonts w:ascii="Century Gothic" w:hAnsi="Century Gothic"/>
        </w:rPr>
      </w:pPr>
    </w:p>
    <w:p w14:paraId="72018016" w14:textId="4524C410" w:rsidR="00B93FB2" w:rsidRPr="008C6D22" w:rsidRDefault="00096229" w:rsidP="00C1475D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tbl>
      <w:tblPr>
        <w:tblStyle w:val="TableGrid"/>
        <w:tblpPr w:leftFromText="180" w:rightFromText="180" w:horzAnchor="margin" w:tblpY="540"/>
        <w:tblW w:w="9072" w:type="dxa"/>
        <w:tblLook w:val="04A0" w:firstRow="1" w:lastRow="0" w:firstColumn="1" w:lastColumn="0" w:noHBand="0" w:noVBand="1"/>
      </w:tblPr>
      <w:tblGrid>
        <w:gridCol w:w="3357"/>
        <w:gridCol w:w="17"/>
        <w:gridCol w:w="5698"/>
      </w:tblGrid>
      <w:tr w:rsidR="001753B7" w:rsidRPr="008C6D22" w14:paraId="4747C38C" w14:textId="77777777" w:rsidTr="00B93FB2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FB85F" w14:textId="77777777" w:rsidR="009A71C8" w:rsidRDefault="009A71C8" w:rsidP="009A71C8">
            <w:pPr>
              <w:pStyle w:val="Style3"/>
            </w:pPr>
            <w:bookmarkStart w:id="29" w:name="_Toc90920605"/>
          </w:p>
          <w:p w14:paraId="4CA3E9A9" w14:textId="3C53C633" w:rsidR="00A27A91" w:rsidRPr="008C6D22" w:rsidRDefault="001753B7" w:rsidP="009A71C8">
            <w:pPr>
              <w:pStyle w:val="Style3"/>
            </w:pPr>
            <w:r w:rsidRPr="008C6D22">
              <w:t>Mealtime Management</w:t>
            </w:r>
            <w:bookmarkEnd w:id="29"/>
            <w:r w:rsidRPr="008C6D22">
              <w:t xml:space="preserve"> </w:t>
            </w:r>
          </w:p>
        </w:tc>
      </w:tr>
      <w:tr w:rsidR="00474C4C" w:rsidRPr="008C6D22" w14:paraId="6C49D769" w14:textId="77777777" w:rsidTr="00B93FB2">
        <w:trPr>
          <w:trHeight w:val="334"/>
        </w:trPr>
        <w:tc>
          <w:tcPr>
            <w:tcW w:w="33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075DCC" w14:textId="152A16F3" w:rsidR="00474C4C" w:rsidRPr="008C6D22" w:rsidRDefault="00474C4C" w:rsidP="00B93FB2">
            <w:pPr>
              <w:rPr>
                <w:rFonts w:ascii="Century Gothic" w:hAnsi="Century Gothic"/>
                <w:b/>
                <w:i/>
              </w:rPr>
            </w:pPr>
            <w:r w:rsidRPr="008C6D22">
              <w:rPr>
                <w:rFonts w:ascii="Century Gothic" w:hAnsi="Century Gothic"/>
                <w:b/>
                <w:i/>
              </w:rPr>
              <w:t>I have specific dietary requirements or require to support to eat my food</w:t>
            </w:r>
          </w:p>
          <w:p w14:paraId="5367B26E" w14:textId="4CA9E82D" w:rsidR="00474C4C" w:rsidRPr="008C6D22" w:rsidRDefault="00474C4C" w:rsidP="00B93FB2">
            <w:pPr>
              <w:rPr>
                <w:rFonts w:ascii="Century Gothic" w:hAnsi="Century Gothic"/>
                <w:b/>
                <w:bCs/>
                <w:i/>
                <w:iCs/>
              </w:rPr>
            </w:pPr>
            <w:r w:rsidRPr="008C6D22">
              <w:rPr>
                <w:rFonts w:ascii="Century Gothic" w:hAnsi="Century Gothic"/>
                <w:b/>
                <w:i/>
                <w:sz w:val="20"/>
              </w:rPr>
              <w:t>(e.g. seating position, textured foods)</w:t>
            </w:r>
          </w:p>
        </w:tc>
        <w:tc>
          <w:tcPr>
            <w:tcW w:w="5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F3A6D" w14:textId="0859CCC6" w:rsidR="00474C4C" w:rsidRPr="008C6D22" w:rsidRDefault="00ED5A56" w:rsidP="00B93FB2">
            <w:pPr>
              <w:ind w:left="226" w:hanging="226"/>
              <w:rPr>
                <w:rFonts w:ascii="Century Gothic" w:hAnsi="Century Gothic"/>
                <w:b/>
                <w:bCs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1195995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474C4C" w:rsidRPr="008C6D22">
              <w:rPr>
                <w:rFonts w:ascii="Century Gothic" w:eastAsia="Calibri" w:hAnsi="Century Gothic" w:cs="Rubik Light"/>
                <w:b/>
                <w:bCs/>
              </w:rPr>
              <w:t xml:space="preserve"> Yes</w:t>
            </w:r>
          </w:p>
          <w:p w14:paraId="2725B2D2" w14:textId="39D3FEB5" w:rsidR="00474C4C" w:rsidRPr="008C6D22" w:rsidRDefault="00474C4C" w:rsidP="00B93FB2">
            <w:pPr>
              <w:ind w:left="-58"/>
              <w:rPr>
                <w:rFonts w:ascii="Century Gothic" w:hAnsi="Century Gothic"/>
                <w:i/>
                <w:iCs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</w:rPr>
              <w:t>Please provide your Mealtime Management Plan developed by a Health Practitioner</w:t>
            </w:r>
          </w:p>
        </w:tc>
      </w:tr>
      <w:tr w:rsidR="00C1475D" w:rsidRPr="008C6D22" w14:paraId="798F6734" w14:textId="77777777" w:rsidTr="00B93FB2">
        <w:trPr>
          <w:trHeight w:val="334"/>
        </w:trPr>
        <w:tc>
          <w:tcPr>
            <w:tcW w:w="3357" w:type="dxa"/>
            <w:vMerge/>
            <w:tcBorders>
              <w:left w:val="nil"/>
              <w:bottom w:val="nil"/>
              <w:right w:val="nil"/>
            </w:tcBorders>
          </w:tcPr>
          <w:p w14:paraId="6B445989" w14:textId="77777777" w:rsidR="00C1475D" w:rsidRPr="008C6D22" w:rsidRDefault="00C1475D" w:rsidP="00B93FB2">
            <w:pPr>
              <w:rPr>
                <w:rFonts w:ascii="Century Gothic" w:hAnsi="Century Gothic"/>
                <w:b/>
                <w:bCs/>
                <w:i/>
                <w:iCs/>
              </w:rPr>
            </w:pPr>
          </w:p>
        </w:tc>
        <w:tc>
          <w:tcPr>
            <w:tcW w:w="5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472A9" w14:textId="39B46DDF" w:rsidR="00C1475D" w:rsidRPr="008C6D22" w:rsidRDefault="00ED5A56" w:rsidP="00B93FB2">
            <w:pPr>
              <w:rPr>
                <w:rFonts w:ascii="Century Gothic" w:eastAsia="Calibri" w:hAnsi="Century Gothic" w:cs="Segoe UI Symbol"/>
                <w:b/>
                <w:bCs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7293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D22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924DB9" w:rsidRPr="008C6D22">
              <w:rPr>
                <w:rFonts w:ascii="Century Gothic" w:eastAsia="Calibri" w:hAnsi="Century Gothic" w:cs="Rubik Light"/>
                <w:b/>
                <w:bCs/>
              </w:rPr>
              <w:t xml:space="preserve"> No</w:t>
            </w:r>
            <w:r w:rsidR="007F7CA6" w:rsidRPr="008C6D22">
              <w:rPr>
                <w:rFonts w:ascii="Century Gothic" w:eastAsia="Calibri" w:hAnsi="Century Gothic" w:cs="Rubik Light"/>
                <w:b/>
                <w:bCs/>
              </w:rPr>
              <w:t xml:space="preserve"> </w:t>
            </w:r>
          </w:p>
        </w:tc>
      </w:tr>
      <w:tr w:rsidR="00A27A91" w:rsidRPr="008C6D22" w14:paraId="464C6117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rPr>
          <w:trHeight w:val="1090"/>
        </w:trPr>
        <w:tc>
          <w:tcPr>
            <w:tcW w:w="9072" w:type="dxa"/>
            <w:gridSpan w:val="3"/>
            <w:tcBorders>
              <w:top w:val="nil"/>
              <w:bottom w:val="nil"/>
            </w:tcBorders>
          </w:tcPr>
          <w:p w14:paraId="70A044AB" w14:textId="77777777" w:rsidR="00666A86" w:rsidRPr="008C6D22" w:rsidRDefault="00666A86" w:rsidP="00B93FB2">
            <w:pPr>
              <w:rPr>
                <w:rFonts w:ascii="Century Gothic" w:hAnsi="Century Gothic"/>
                <w:i/>
                <w:iCs/>
              </w:rPr>
            </w:pPr>
          </w:p>
          <w:p w14:paraId="2F1EAF02" w14:textId="416B16AC" w:rsidR="00A27A91" w:rsidRPr="008C6D22" w:rsidRDefault="00A27A91" w:rsidP="00B93FB2">
            <w:pPr>
              <w:rPr>
                <w:rFonts w:ascii="Century Gothic" w:hAnsi="Century Gothic"/>
                <w:i/>
                <w:iCs/>
              </w:rPr>
            </w:pPr>
            <w:r w:rsidRPr="008C6D22">
              <w:rPr>
                <w:rFonts w:ascii="Century Gothic" w:hAnsi="Century Gothic"/>
                <w:i/>
                <w:iCs/>
              </w:rPr>
              <w:t xml:space="preserve">Where preparing meals or offering mealtime management please </w:t>
            </w:r>
            <w:r w:rsidR="00C1475D" w:rsidRPr="008C6D22">
              <w:rPr>
                <w:rFonts w:ascii="Century Gothic" w:hAnsi="Century Gothic"/>
                <w:i/>
                <w:iCs/>
              </w:rPr>
              <w:t>complete the below section</w:t>
            </w:r>
            <w:r w:rsidR="00DD6CB8" w:rsidRPr="008C6D22">
              <w:rPr>
                <w:rFonts w:ascii="Century Gothic" w:hAnsi="Century Gothic"/>
                <w:i/>
                <w:iCs/>
              </w:rPr>
              <w:t xml:space="preserve"> </w:t>
            </w:r>
          </w:p>
          <w:p w14:paraId="392E7507" w14:textId="335418FB" w:rsidR="00666A86" w:rsidRPr="008C6D22" w:rsidRDefault="00666A86" w:rsidP="00B93FB2">
            <w:pPr>
              <w:rPr>
                <w:rFonts w:ascii="Century Gothic" w:eastAsia="Calibri" w:hAnsi="Century Gothic" w:cs="Segoe UI Symbol"/>
                <w:i/>
                <w:iCs/>
              </w:rPr>
            </w:pPr>
          </w:p>
        </w:tc>
      </w:tr>
      <w:tr w:rsidR="00A27A91" w:rsidRPr="008C6D22" w14:paraId="1D405F37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07C42E9" w14:textId="32F22013" w:rsidR="00A27A91" w:rsidRPr="008C6D22" w:rsidRDefault="00C1475D" w:rsidP="00B93FB2">
            <w:pPr>
              <w:spacing w:line="276" w:lineRule="auto"/>
              <w:rPr>
                <w:rFonts w:ascii="Century Gothic" w:eastAsia="Calibri" w:hAnsi="Century Gothic" w:cs="Rubik Light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t>Foods I like to eat: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767171" w:themeColor="background2" w:themeShade="80"/>
            </w:tcBorders>
            <w:vAlign w:val="center"/>
          </w:tcPr>
          <w:p w14:paraId="2A1FB3C5" w14:textId="77777777" w:rsidR="00A27A91" w:rsidRPr="008C6D22" w:rsidRDefault="00A27A91" w:rsidP="00B93FB2">
            <w:pPr>
              <w:spacing w:line="276" w:lineRule="auto"/>
              <w:rPr>
                <w:rFonts w:ascii="Century Gothic" w:eastAsia="Calibri" w:hAnsi="Century Gothic" w:cs="Segoe UI Symbol"/>
              </w:rPr>
            </w:pPr>
          </w:p>
        </w:tc>
      </w:tr>
      <w:tr w:rsidR="00666A86" w:rsidRPr="008C6D22" w14:paraId="7F85745B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3FE9526" w14:textId="77777777" w:rsidR="00666A86" w:rsidRPr="008C6D22" w:rsidRDefault="00666A86" w:rsidP="00B93FB2">
            <w:pPr>
              <w:spacing w:line="276" w:lineRule="auto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767171" w:themeColor="background2" w:themeShade="80"/>
            </w:tcBorders>
            <w:vAlign w:val="center"/>
          </w:tcPr>
          <w:p w14:paraId="28AC92B8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Segoe UI Symbol"/>
              </w:rPr>
            </w:pPr>
          </w:p>
        </w:tc>
      </w:tr>
      <w:tr w:rsidR="00C1475D" w:rsidRPr="008C6D22" w14:paraId="2FCAFE2F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99181DE" w14:textId="10E7CD6D" w:rsidR="00C1475D" w:rsidRPr="008C6D22" w:rsidRDefault="00C1475D" w:rsidP="00B93FB2">
            <w:pPr>
              <w:spacing w:line="276" w:lineRule="auto"/>
              <w:rPr>
                <w:rFonts w:ascii="Century Gothic" w:hAnsi="Century Gothic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t>Drinks I like:</w:t>
            </w:r>
          </w:p>
        </w:tc>
        <w:tc>
          <w:tcPr>
            <w:tcW w:w="5698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  <w:vAlign w:val="center"/>
          </w:tcPr>
          <w:p w14:paraId="438A682A" w14:textId="10BE53C1" w:rsidR="00C1475D" w:rsidRPr="008C6D22" w:rsidRDefault="00C1475D" w:rsidP="00B93FB2">
            <w:pPr>
              <w:spacing w:line="276" w:lineRule="auto"/>
              <w:rPr>
                <w:rFonts w:ascii="Century Gothic" w:eastAsia="Calibri" w:hAnsi="Century Gothic" w:cs="Segoe UI Symbol"/>
              </w:rPr>
            </w:pPr>
          </w:p>
        </w:tc>
      </w:tr>
      <w:tr w:rsidR="00666A86" w:rsidRPr="008C6D22" w14:paraId="47EF8F1F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8836E9B" w14:textId="77777777" w:rsidR="00666A86" w:rsidRPr="008C6D22" w:rsidRDefault="00666A86" w:rsidP="00B93FB2">
            <w:pPr>
              <w:spacing w:line="276" w:lineRule="auto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698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  <w:vAlign w:val="center"/>
          </w:tcPr>
          <w:p w14:paraId="2536F206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Segoe UI Symbol"/>
              </w:rPr>
            </w:pPr>
          </w:p>
        </w:tc>
      </w:tr>
      <w:tr w:rsidR="0000709E" w:rsidRPr="008C6D22" w14:paraId="3944BF3D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rPr>
          <w:trHeight w:val="240"/>
        </w:trPr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9860C45" w14:textId="0440FDC1" w:rsidR="0000709E" w:rsidRPr="008C6D22" w:rsidRDefault="0000709E" w:rsidP="00B93FB2">
            <w:pPr>
              <w:spacing w:line="276" w:lineRule="auto"/>
              <w:rPr>
                <w:rFonts w:ascii="Century Gothic" w:hAnsi="Century Gothic"/>
              </w:rPr>
            </w:pPr>
            <w:r w:rsidRPr="008C6D22">
              <w:rPr>
                <w:rFonts w:ascii="Century Gothic" w:hAnsi="Century Gothic"/>
                <w:b/>
              </w:rPr>
              <w:t xml:space="preserve">Foods and Drinks I do not like </w:t>
            </w:r>
          </w:p>
        </w:tc>
        <w:tc>
          <w:tcPr>
            <w:tcW w:w="5698" w:type="dxa"/>
            <w:tcBorders>
              <w:top w:val="single" w:sz="4" w:space="0" w:color="767171" w:themeColor="background2" w:themeShade="80"/>
              <w:left w:val="nil"/>
            </w:tcBorders>
            <w:vAlign w:val="center"/>
          </w:tcPr>
          <w:p w14:paraId="55F1D351" w14:textId="282C5EC4" w:rsidR="0000709E" w:rsidRPr="008C6D22" w:rsidRDefault="0000709E" w:rsidP="00B93FB2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666A86" w:rsidRPr="008C6D22" w14:paraId="44163439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rPr>
          <w:trHeight w:val="240"/>
        </w:trPr>
        <w:tc>
          <w:tcPr>
            <w:tcW w:w="337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8C9FCE8" w14:textId="77777777" w:rsidR="00666A86" w:rsidRPr="008C6D22" w:rsidRDefault="00666A86" w:rsidP="00B93FB2">
            <w:pPr>
              <w:spacing w:line="276" w:lineRule="auto"/>
              <w:rPr>
                <w:rFonts w:ascii="Century Gothic" w:hAnsi="Century Gothic"/>
                <w:b/>
              </w:rPr>
            </w:pPr>
          </w:p>
        </w:tc>
        <w:tc>
          <w:tcPr>
            <w:tcW w:w="5698" w:type="dxa"/>
            <w:tcBorders>
              <w:top w:val="single" w:sz="4" w:space="0" w:color="767171" w:themeColor="background2" w:themeShade="80"/>
              <w:left w:val="nil"/>
            </w:tcBorders>
            <w:vAlign w:val="center"/>
          </w:tcPr>
          <w:p w14:paraId="37F81A50" w14:textId="77777777" w:rsidR="00666A86" w:rsidRPr="008C6D22" w:rsidRDefault="00666A86" w:rsidP="00B93FB2">
            <w:pPr>
              <w:spacing w:line="276" w:lineRule="auto"/>
              <w:rPr>
                <w:rFonts w:ascii="Century Gothic" w:hAnsi="Century Gothic"/>
              </w:rPr>
            </w:pPr>
          </w:p>
        </w:tc>
      </w:tr>
      <w:tr w:rsidR="0000709E" w:rsidRPr="008C6D22" w14:paraId="04900E48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57" w:type="dxa"/>
            <w:tcBorders>
              <w:top w:val="nil"/>
              <w:bottom w:val="nil"/>
              <w:right w:val="nil"/>
            </w:tcBorders>
            <w:vAlign w:val="center"/>
          </w:tcPr>
          <w:p w14:paraId="354151FA" w14:textId="0D5B045E" w:rsidR="0000709E" w:rsidRPr="008C6D22" w:rsidRDefault="0000709E" w:rsidP="00B93FB2">
            <w:pPr>
              <w:spacing w:line="276" w:lineRule="auto"/>
              <w:rPr>
                <w:rFonts w:ascii="Century Gothic" w:eastAsia="Calibri" w:hAnsi="Century Gothic" w:cs="Rubik Light"/>
                <w:b/>
                <w:bCs/>
                <w:i/>
                <w:iCs/>
              </w:rPr>
            </w:pPr>
            <w:r w:rsidRPr="008C6D22">
              <w:rPr>
                <w:rFonts w:ascii="Century Gothic" w:eastAsia="Calibri" w:hAnsi="Century Gothic" w:cs="Rubik Light"/>
                <w:b/>
                <w:bCs/>
                <w:i/>
                <w:iCs/>
              </w:rPr>
              <w:t>Food allergies</w:t>
            </w:r>
          </w:p>
        </w:tc>
        <w:tc>
          <w:tcPr>
            <w:tcW w:w="5715" w:type="dxa"/>
            <w:gridSpan w:val="2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  <w:vAlign w:val="center"/>
          </w:tcPr>
          <w:p w14:paraId="5C24A30D" w14:textId="56EBF5CB" w:rsidR="0000709E" w:rsidRPr="008C6D22" w:rsidRDefault="0000709E" w:rsidP="00B93FB2">
            <w:pPr>
              <w:spacing w:line="276" w:lineRule="auto"/>
              <w:rPr>
                <w:rFonts w:ascii="Century Gothic" w:eastAsia="Calibri" w:hAnsi="Century Gothic" w:cs="Rubik Light"/>
                <w:i/>
                <w:iCs/>
              </w:rPr>
            </w:pPr>
          </w:p>
        </w:tc>
      </w:tr>
      <w:tr w:rsidR="00666A86" w:rsidRPr="008C6D22" w14:paraId="6948F4C1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57" w:type="dxa"/>
            <w:tcBorders>
              <w:top w:val="nil"/>
              <w:bottom w:val="nil"/>
              <w:right w:val="nil"/>
            </w:tcBorders>
            <w:vAlign w:val="center"/>
          </w:tcPr>
          <w:p w14:paraId="6FAFA825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Rubik Light"/>
                <w:b/>
                <w:bCs/>
                <w:i/>
                <w:iCs/>
              </w:rPr>
            </w:pPr>
          </w:p>
        </w:tc>
        <w:tc>
          <w:tcPr>
            <w:tcW w:w="5715" w:type="dxa"/>
            <w:gridSpan w:val="2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  <w:vAlign w:val="center"/>
          </w:tcPr>
          <w:p w14:paraId="40D29272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Rubik Light"/>
                <w:i/>
                <w:iCs/>
              </w:rPr>
            </w:pPr>
          </w:p>
        </w:tc>
      </w:tr>
      <w:tr w:rsidR="001C5C94" w:rsidRPr="008C6D22" w14:paraId="468ADFE7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57" w:type="dxa"/>
            <w:tcBorders>
              <w:top w:val="nil"/>
              <w:bottom w:val="nil"/>
              <w:right w:val="nil"/>
            </w:tcBorders>
            <w:vAlign w:val="center"/>
          </w:tcPr>
          <w:p w14:paraId="64D15B24" w14:textId="1EF28EB5" w:rsidR="001C5C94" w:rsidRPr="008C6D22" w:rsidRDefault="001C5C94" w:rsidP="00B93FB2">
            <w:pPr>
              <w:spacing w:line="276" w:lineRule="auto"/>
              <w:rPr>
                <w:rFonts w:ascii="Century Gothic" w:eastAsia="Calibri" w:hAnsi="Century Gothic" w:cs="Rubik Light"/>
                <w:b/>
                <w:bCs/>
                <w:i/>
                <w:iCs/>
              </w:rPr>
            </w:pPr>
            <w:r w:rsidRPr="008C6D22">
              <w:rPr>
                <w:rFonts w:ascii="Century Gothic" w:eastAsia="Calibri" w:hAnsi="Century Gothic" w:cs="Rubik Light"/>
                <w:b/>
                <w:bCs/>
                <w:i/>
                <w:iCs/>
              </w:rPr>
              <w:t>Dietary Requirements</w:t>
            </w:r>
          </w:p>
        </w:tc>
        <w:tc>
          <w:tcPr>
            <w:tcW w:w="5715" w:type="dxa"/>
            <w:gridSpan w:val="2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  <w:vAlign w:val="center"/>
          </w:tcPr>
          <w:p w14:paraId="4EA261B3" w14:textId="77777777" w:rsidR="001C5C94" w:rsidRPr="008C6D22" w:rsidRDefault="001C5C94" w:rsidP="00B93FB2">
            <w:pPr>
              <w:spacing w:line="276" w:lineRule="auto"/>
              <w:rPr>
                <w:rFonts w:ascii="Century Gothic" w:eastAsia="Calibri" w:hAnsi="Century Gothic" w:cs="Rubik Light"/>
                <w:i/>
                <w:iCs/>
              </w:rPr>
            </w:pPr>
          </w:p>
        </w:tc>
      </w:tr>
      <w:tr w:rsidR="00666A86" w:rsidRPr="008C6D22" w14:paraId="602CC3CB" w14:textId="77777777" w:rsidTr="00B93F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767171" w:themeColor="background2" w:themeShade="80"/>
            <w:insideV w:val="single" w:sz="4" w:space="0" w:color="767171" w:themeColor="background2" w:themeShade="80"/>
          </w:tblBorders>
        </w:tblPrEx>
        <w:tc>
          <w:tcPr>
            <w:tcW w:w="3357" w:type="dxa"/>
            <w:tcBorders>
              <w:top w:val="nil"/>
              <w:bottom w:val="nil"/>
              <w:right w:val="nil"/>
            </w:tcBorders>
            <w:vAlign w:val="center"/>
          </w:tcPr>
          <w:p w14:paraId="1E0515B5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Rubik Light"/>
                <w:b/>
                <w:bCs/>
                <w:i/>
                <w:iCs/>
              </w:rPr>
            </w:pPr>
          </w:p>
        </w:tc>
        <w:tc>
          <w:tcPr>
            <w:tcW w:w="5715" w:type="dxa"/>
            <w:gridSpan w:val="2"/>
            <w:tcBorders>
              <w:top w:val="single" w:sz="4" w:space="0" w:color="767171" w:themeColor="background2" w:themeShade="80"/>
              <w:left w:val="nil"/>
              <w:bottom w:val="single" w:sz="4" w:space="0" w:color="7F7F7F" w:themeColor="text1" w:themeTint="80"/>
            </w:tcBorders>
            <w:vAlign w:val="center"/>
          </w:tcPr>
          <w:p w14:paraId="441E79A0" w14:textId="77777777" w:rsidR="00666A86" w:rsidRPr="008C6D22" w:rsidRDefault="00666A86" w:rsidP="00B93FB2">
            <w:pPr>
              <w:spacing w:line="276" w:lineRule="auto"/>
              <w:rPr>
                <w:rFonts w:ascii="Century Gothic" w:eastAsia="Calibri" w:hAnsi="Century Gothic" w:cs="Rubik Light"/>
                <w:i/>
                <w:iCs/>
              </w:rPr>
            </w:pPr>
          </w:p>
        </w:tc>
      </w:tr>
    </w:tbl>
    <w:p w14:paraId="20D1CA85" w14:textId="5C88EF33" w:rsidR="00F50FDD" w:rsidRPr="009A71C8" w:rsidRDefault="00B93FB2" w:rsidP="001E405B">
      <w:pPr>
        <w:rPr>
          <w:rFonts w:ascii="Century Gothic" w:hAnsi="Century Gothic"/>
          <w:b/>
          <w:bCs/>
          <w:sz w:val="24"/>
          <w:szCs w:val="24"/>
          <w:u w:val="single"/>
        </w:rPr>
      </w:pPr>
      <w:bookmarkStart w:id="30" w:name="_Toc90920607"/>
      <w:r w:rsidRPr="009A71C8">
        <w:rPr>
          <w:rFonts w:ascii="Century Gothic" w:hAnsi="Century Gothic"/>
          <w:b/>
          <w:bCs/>
          <w:sz w:val="24"/>
          <w:szCs w:val="24"/>
          <w:u w:val="single"/>
        </w:rPr>
        <w:t>High Intensity Support</w:t>
      </w:r>
      <w:bookmarkEnd w:id="30"/>
      <w:r w:rsidR="009A71C8" w:rsidRPr="009A71C8">
        <w:rPr>
          <w:rFonts w:ascii="Century Gothic" w:hAnsi="Century Gothic"/>
          <w:b/>
          <w:bCs/>
          <w:sz w:val="24"/>
          <w:szCs w:val="24"/>
          <w:u w:val="single"/>
        </w:rPr>
        <w:t>s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9A71C8" w:rsidRPr="008C6D22" w14:paraId="3E3ECC6C" w14:textId="77777777" w:rsidTr="00102F92">
        <w:trPr>
          <w:trHeight w:val="1093"/>
        </w:trPr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2FF98022" w14:textId="77777777" w:rsidR="009A71C8" w:rsidRPr="009A71C8" w:rsidRDefault="009A71C8" w:rsidP="009A71C8">
            <w:pPr>
              <w:pStyle w:val="Style3"/>
            </w:pPr>
            <w:bookmarkStart w:id="31" w:name="_Toc90920606"/>
            <w:r w:rsidRPr="009A71C8">
              <w:t>Behaviour Support</w:t>
            </w:r>
            <w:bookmarkEnd w:id="31"/>
            <w:r w:rsidRPr="009A71C8">
              <w:t xml:space="preserve"> </w:t>
            </w:r>
          </w:p>
          <w:p w14:paraId="11B55A24" w14:textId="2949B097" w:rsidR="009A71C8" w:rsidRPr="009A71C8" w:rsidRDefault="009A71C8" w:rsidP="00BB003B">
            <w:pPr>
              <w:rPr>
                <w:rFonts w:ascii="Century Gothic" w:hAnsi="Century Gothic"/>
                <w:bCs/>
                <w:i/>
              </w:rPr>
            </w:pPr>
            <w:r w:rsidRPr="009A71C8">
              <w:rPr>
                <w:rFonts w:ascii="Century Gothic" w:hAnsi="Century Gothic"/>
                <w:bCs/>
                <w:i/>
              </w:rPr>
              <w:t xml:space="preserve"> I </w:t>
            </w:r>
            <w:r w:rsidRPr="009A71C8">
              <w:rPr>
                <w:rFonts w:ascii="Century Gothic" w:hAnsi="Century Gothic"/>
                <w:bCs/>
                <w:iCs/>
              </w:rPr>
              <w:t>have</w:t>
            </w:r>
            <w:r w:rsidRPr="009A71C8">
              <w:rPr>
                <w:rFonts w:ascii="Century Gothic" w:hAnsi="Century Gothic"/>
                <w:bCs/>
                <w:i/>
              </w:rPr>
              <w:t xml:space="preserve"> a Behaviour Support</w:t>
            </w:r>
            <w:r>
              <w:rPr>
                <w:rFonts w:ascii="Century Gothic" w:hAnsi="Century Gothic"/>
                <w:bCs/>
                <w:i/>
              </w:rPr>
              <w:t xml:space="preserve"> </w:t>
            </w:r>
            <w:r w:rsidRPr="009A71C8">
              <w:rPr>
                <w:rFonts w:ascii="Century Gothic" w:hAnsi="Century Gothic"/>
                <w:bCs/>
                <w:i/>
              </w:rPr>
              <w:t>Plan</w:t>
            </w:r>
          </w:p>
          <w:p w14:paraId="29C323BD" w14:textId="3184B707" w:rsidR="009A71C8" w:rsidRPr="009A71C8" w:rsidRDefault="009A71C8" w:rsidP="00D329F9">
            <w:pPr>
              <w:rPr>
                <w:b/>
              </w:rPr>
            </w:pPr>
          </w:p>
        </w:tc>
      </w:tr>
      <w:tr w:rsidR="009A71C8" w:rsidRPr="008C6D22" w14:paraId="6F21E75D" w14:textId="77777777" w:rsidTr="009A71C8">
        <w:trPr>
          <w:trHeight w:val="334"/>
        </w:trPr>
        <w:tc>
          <w:tcPr>
            <w:tcW w:w="9072" w:type="dxa"/>
          </w:tcPr>
          <w:p w14:paraId="5AD66EAD" w14:textId="77777777" w:rsidR="009A71C8" w:rsidRPr="008C6D22" w:rsidRDefault="00ED5A56" w:rsidP="00DF1DE8">
            <w:pPr>
              <w:ind w:left="226" w:hanging="226"/>
              <w:rPr>
                <w:rFonts w:ascii="Century Gothic" w:hAnsi="Century Gothic"/>
                <w:b/>
                <w:bCs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11022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1C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9A71C8" w:rsidRPr="008C6D22">
              <w:rPr>
                <w:rFonts w:ascii="Century Gothic" w:eastAsia="Calibri" w:hAnsi="Century Gothic" w:cs="Rubik Light"/>
                <w:b/>
                <w:bCs/>
              </w:rPr>
              <w:t xml:space="preserve"> Yes</w:t>
            </w:r>
          </w:p>
          <w:p w14:paraId="6F60C992" w14:textId="77777777" w:rsidR="009A71C8" w:rsidRPr="008C6D22" w:rsidRDefault="009A71C8" w:rsidP="00DF1DE8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</w:rPr>
              <w:t>Please provide your Behaviour Support Plan developed by a NDIS Behaviour Support Practitioner</w:t>
            </w:r>
          </w:p>
        </w:tc>
      </w:tr>
      <w:tr w:rsidR="009A71C8" w:rsidRPr="008C6D22" w14:paraId="12D60DBC" w14:textId="77777777" w:rsidTr="009A71C8">
        <w:trPr>
          <w:trHeight w:val="334"/>
        </w:trPr>
        <w:tc>
          <w:tcPr>
            <w:tcW w:w="9072" w:type="dxa"/>
          </w:tcPr>
          <w:p w14:paraId="02B5C869" w14:textId="77777777" w:rsidR="009A71C8" w:rsidRPr="008C6D22" w:rsidRDefault="00ED5A56" w:rsidP="00DF1DE8">
            <w:pPr>
              <w:rPr>
                <w:rFonts w:ascii="Century Gothic" w:eastAsia="Calibri" w:hAnsi="Century Gothic" w:cs="Segoe UI Symbol"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135981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1C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9A71C8" w:rsidRPr="008C6D22">
              <w:rPr>
                <w:rFonts w:ascii="Century Gothic" w:eastAsia="Calibri" w:hAnsi="Century Gothic" w:cs="Rubik Light"/>
                <w:b/>
                <w:bCs/>
              </w:rPr>
              <w:t xml:space="preserve"> No</w:t>
            </w:r>
          </w:p>
        </w:tc>
      </w:tr>
    </w:tbl>
    <w:p w14:paraId="763E4F37" w14:textId="77777777" w:rsidR="0043145D" w:rsidRPr="008C6D22" w:rsidRDefault="0043145D" w:rsidP="00D43223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3223" w:rsidRPr="008C6D22" w14:paraId="4C85E4E6" w14:textId="77777777" w:rsidTr="009A71C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D05A489" w14:textId="5DAB1911" w:rsidR="00D43223" w:rsidRPr="008C6D22" w:rsidRDefault="009A71C8" w:rsidP="009A71C8">
            <w:pPr>
              <w:pStyle w:val="Style3"/>
            </w:pPr>
            <w:bookmarkStart w:id="32" w:name="_Hlk91074280"/>
            <w:r>
              <w:t xml:space="preserve">Epilepsy Management         </w:t>
            </w:r>
          </w:p>
        </w:tc>
      </w:tr>
      <w:tr w:rsidR="009A71C8" w:rsidRPr="008C6D22" w14:paraId="10C49A8B" w14:textId="77777777" w:rsidTr="009A71C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61040A96" w14:textId="77777777" w:rsidR="009A71C8" w:rsidRPr="009A71C8" w:rsidRDefault="009A71C8" w:rsidP="009A71C8">
            <w:pPr>
              <w:pStyle w:val="Style3"/>
              <w:rPr>
                <w:b w:val="0"/>
                <w:bCs/>
              </w:rPr>
            </w:pPr>
            <w:r w:rsidRPr="009A71C8">
              <w:rPr>
                <w:b w:val="0"/>
                <w:bCs/>
              </w:rPr>
              <w:t xml:space="preserve">I have an Epilepsy Management Plan   </w:t>
            </w:r>
          </w:p>
          <w:p w14:paraId="3042E128" w14:textId="77777777" w:rsidR="009A71C8" w:rsidRDefault="009A71C8" w:rsidP="009A71C8">
            <w:pPr>
              <w:pStyle w:val="Style3"/>
            </w:pPr>
          </w:p>
        </w:tc>
      </w:tr>
      <w:tr w:rsidR="009A71C8" w:rsidRPr="008C6D22" w14:paraId="6BBA8406" w14:textId="77777777" w:rsidTr="009A71C8">
        <w:trPr>
          <w:trHeight w:val="334"/>
        </w:trPr>
        <w:tc>
          <w:tcPr>
            <w:tcW w:w="9016" w:type="dxa"/>
          </w:tcPr>
          <w:p w14:paraId="4AB89CD2" w14:textId="77777777" w:rsidR="009A71C8" w:rsidRPr="008C6D22" w:rsidRDefault="00ED5A56" w:rsidP="00DF1DE8">
            <w:pPr>
              <w:ind w:left="226" w:hanging="226"/>
              <w:rPr>
                <w:rFonts w:ascii="Century Gothic" w:hAnsi="Century Gothic"/>
                <w:b/>
                <w:bCs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128716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1C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9A71C8" w:rsidRPr="008C6D22">
              <w:rPr>
                <w:rFonts w:ascii="Century Gothic" w:eastAsia="Calibri" w:hAnsi="Century Gothic" w:cs="Rubik Light"/>
                <w:b/>
                <w:bCs/>
              </w:rPr>
              <w:t xml:space="preserve"> Yes</w:t>
            </w:r>
          </w:p>
          <w:p w14:paraId="276513EF" w14:textId="69492712" w:rsidR="009A71C8" w:rsidRPr="008C6D22" w:rsidRDefault="009A71C8" w:rsidP="00DF1DE8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</w:rPr>
              <w:t xml:space="preserve">Please provide your </w:t>
            </w:r>
            <w:r>
              <w:rPr>
                <w:rFonts w:ascii="Century Gothic" w:eastAsia="Calibri" w:hAnsi="Century Gothic" w:cs="Rubik Light"/>
                <w:i/>
                <w:iCs/>
              </w:rPr>
              <w:t>Epilepsy Management Plan developed by a Health Practitioner</w:t>
            </w:r>
          </w:p>
        </w:tc>
      </w:tr>
      <w:tr w:rsidR="009A71C8" w:rsidRPr="008C6D22" w14:paraId="42A22540" w14:textId="77777777" w:rsidTr="009A71C8">
        <w:trPr>
          <w:trHeight w:val="334"/>
        </w:trPr>
        <w:tc>
          <w:tcPr>
            <w:tcW w:w="9016" w:type="dxa"/>
          </w:tcPr>
          <w:p w14:paraId="6D67CFF7" w14:textId="77777777" w:rsidR="009A71C8" w:rsidRPr="008C6D22" w:rsidRDefault="00ED5A56" w:rsidP="00DF1DE8">
            <w:pPr>
              <w:rPr>
                <w:rFonts w:ascii="Century Gothic" w:eastAsia="Calibri" w:hAnsi="Century Gothic" w:cs="Segoe UI Symbol"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46365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1C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9A71C8" w:rsidRPr="008C6D22">
              <w:rPr>
                <w:rFonts w:ascii="Century Gothic" w:eastAsia="Calibri" w:hAnsi="Century Gothic" w:cs="Rubik Light"/>
                <w:b/>
                <w:bCs/>
              </w:rPr>
              <w:t xml:space="preserve"> No</w:t>
            </w:r>
          </w:p>
        </w:tc>
      </w:tr>
      <w:bookmarkEnd w:id="32"/>
    </w:tbl>
    <w:p w14:paraId="64995856" w14:textId="08F3AD66" w:rsidR="009A71C8" w:rsidRDefault="009A71C8" w:rsidP="001E405B">
      <w:pPr>
        <w:rPr>
          <w:rFonts w:ascii="Century Gothic" w:hAnsi="Century Gothic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39DC" w:rsidRPr="008C6D22" w14:paraId="7D7292D3" w14:textId="77777777" w:rsidTr="00DF1DE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FBDBFC5" w14:textId="2E3B36E7" w:rsidR="000339DC" w:rsidRPr="008C6D22" w:rsidRDefault="000339DC" w:rsidP="00DF1DE8">
            <w:pPr>
              <w:pStyle w:val="Style3"/>
            </w:pPr>
            <w:r>
              <w:t xml:space="preserve">Diabetes Management         </w:t>
            </w:r>
          </w:p>
        </w:tc>
      </w:tr>
      <w:tr w:rsidR="000339DC" w:rsidRPr="008C6D22" w14:paraId="5EBC36BE" w14:textId="77777777" w:rsidTr="00DF1DE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F779394" w14:textId="2D0D11E4" w:rsidR="000339DC" w:rsidRPr="009A71C8" w:rsidRDefault="000339DC" w:rsidP="00DF1DE8">
            <w:pPr>
              <w:pStyle w:val="Style3"/>
              <w:rPr>
                <w:b w:val="0"/>
                <w:bCs/>
              </w:rPr>
            </w:pPr>
            <w:r w:rsidRPr="009A71C8">
              <w:rPr>
                <w:b w:val="0"/>
                <w:bCs/>
              </w:rPr>
              <w:t>I have a</w:t>
            </w:r>
            <w:r>
              <w:rPr>
                <w:b w:val="0"/>
                <w:bCs/>
              </w:rPr>
              <w:t xml:space="preserve"> Diabetes Management Plan</w:t>
            </w:r>
          </w:p>
          <w:p w14:paraId="19655009" w14:textId="77777777" w:rsidR="000339DC" w:rsidRDefault="000339DC" w:rsidP="00DF1DE8">
            <w:pPr>
              <w:pStyle w:val="Style3"/>
            </w:pPr>
          </w:p>
        </w:tc>
      </w:tr>
      <w:tr w:rsidR="000339DC" w:rsidRPr="008C6D22" w14:paraId="442CB9B1" w14:textId="77777777" w:rsidTr="00DF1DE8">
        <w:trPr>
          <w:trHeight w:val="334"/>
        </w:trPr>
        <w:tc>
          <w:tcPr>
            <w:tcW w:w="9016" w:type="dxa"/>
          </w:tcPr>
          <w:p w14:paraId="758D102E" w14:textId="77777777" w:rsidR="000339DC" w:rsidRPr="008C6D22" w:rsidRDefault="00ED5A56" w:rsidP="00DF1DE8">
            <w:pPr>
              <w:ind w:left="226" w:hanging="226"/>
              <w:rPr>
                <w:rFonts w:ascii="Century Gothic" w:hAnsi="Century Gothic"/>
                <w:b/>
                <w:bCs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1232159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9DC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0339DC" w:rsidRPr="008C6D22">
              <w:rPr>
                <w:rFonts w:ascii="Century Gothic" w:eastAsia="Calibri" w:hAnsi="Century Gothic" w:cs="Rubik Light"/>
                <w:b/>
                <w:bCs/>
              </w:rPr>
              <w:t xml:space="preserve"> Yes</w:t>
            </w:r>
          </w:p>
          <w:p w14:paraId="3FB2A9E6" w14:textId="1F42C119" w:rsidR="000339DC" w:rsidRPr="008C6D22" w:rsidRDefault="000339DC" w:rsidP="00DF1DE8">
            <w:pPr>
              <w:rPr>
                <w:rFonts w:ascii="Century Gothic" w:hAnsi="Century Gothic"/>
              </w:rPr>
            </w:pPr>
            <w:r w:rsidRPr="008C6D22">
              <w:rPr>
                <w:rFonts w:ascii="Century Gothic" w:eastAsia="Calibri" w:hAnsi="Century Gothic" w:cs="Rubik Light"/>
                <w:i/>
                <w:iCs/>
              </w:rPr>
              <w:t xml:space="preserve">Please provide your </w:t>
            </w:r>
            <w:r>
              <w:rPr>
                <w:rFonts w:ascii="Century Gothic" w:eastAsia="Calibri" w:hAnsi="Century Gothic" w:cs="Rubik Light"/>
                <w:i/>
                <w:iCs/>
              </w:rPr>
              <w:t>Diabetes Plan developed by a Health Practitioner</w:t>
            </w:r>
          </w:p>
        </w:tc>
      </w:tr>
      <w:tr w:rsidR="000339DC" w:rsidRPr="008C6D22" w14:paraId="620D865D" w14:textId="77777777" w:rsidTr="00DF1DE8">
        <w:trPr>
          <w:trHeight w:val="334"/>
        </w:trPr>
        <w:tc>
          <w:tcPr>
            <w:tcW w:w="9016" w:type="dxa"/>
          </w:tcPr>
          <w:p w14:paraId="02DC8CAD" w14:textId="77777777" w:rsidR="000339DC" w:rsidRPr="008C6D22" w:rsidRDefault="00ED5A56" w:rsidP="00DF1DE8">
            <w:pPr>
              <w:rPr>
                <w:rFonts w:ascii="Century Gothic" w:eastAsia="Calibri" w:hAnsi="Century Gothic" w:cs="Segoe UI Symbol"/>
              </w:rPr>
            </w:pPr>
            <w:sdt>
              <w:sdtPr>
                <w:rPr>
                  <w:rFonts w:ascii="Segoe UI Symbol" w:eastAsia="Calibri" w:hAnsi="Segoe UI Symbol" w:cs="Segoe UI Symbol"/>
                  <w:b/>
                  <w:bCs/>
                </w:rPr>
                <w:id w:val="-168651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9DC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  <w:r w:rsidR="000339DC" w:rsidRPr="008C6D22">
              <w:rPr>
                <w:rFonts w:ascii="Century Gothic" w:eastAsia="Calibri" w:hAnsi="Century Gothic" w:cs="Rubik Light"/>
                <w:b/>
                <w:bCs/>
              </w:rPr>
              <w:t xml:space="preserve"> No</w:t>
            </w:r>
          </w:p>
        </w:tc>
      </w:tr>
    </w:tbl>
    <w:tbl>
      <w:tblPr>
        <w:tblW w:w="8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966EFF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931"/>
      </w:tblGrid>
      <w:tr w:rsidR="001E405B" w:rsidRPr="008C6D22" w14:paraId="453A4E08" w14:textId="77777777" w:rsidTr="008F46EC">
        <w:trPr>
          <w:trHeight w:val="59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2475" w14:textId="3418DAAD" w:rsidR="001E405B" w:rsidRPr="008C6D22" w:rsidRDefault="001E405B" w:rsidP="001E405B">
            <w:pPr>
              <w:rPr>
                <w:rFonts w:ascii="Century Gothic" w:hAnsi="Century Gothic"/>
                <w:b/>
                <w:bCs/>
              </w:rPr>
            </w:pPr>
            <w:r w:rsidRPr="008C6D22">
              <w:rPr>
                <w:rFonts w:ascii="Century Gothic" w:hAnsi="Century Gothic"/>
                <w:b/>
                <w:bCs/>
              </w:rPr>
              <w:lastRenderedPageBreak/>
              <w:t>Notes Other information I would like to share?</w:t>
            </w:r>
          </w:p>
        </w:tc>
      </w:tr>
    </w:tbl>
    <w:p w14:paraId="68D06537" w14:textId="77777777" w:rsidR="001E405B" w:rsidRPr="008C6D22" w:rsidRDefault="001E405B" w:rsidP="001E405B">
      <w:pPr>
        <w:tabs>
          <w:tab w:val="left" w:pos="2592"/>
        </w:tabs>
        <w:rPr>
          <w:rFonts w:ascii="Century Gothic" w:eastAsia="Calibri" w:hAnsi="Century Gothic" w:cs="Rubik Light"/>
          <w:b/>
          <w:bCs/>
          <w:color w:val="BE208F"/>
          <w:sz w:val="12"/>
          <w:szCs w:val="12"/>
        </w:rPr>
      </w:pPr>
    </w:p>
    <w:tbl>
      <w:tblPr>
        <w:tblW w:w="8931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931"/>
      </w:tblGrid>
      <w:tr w:rsidR="001E405B" w:rsidRPr="008C6D22" w14:paraId="18EDBE3C" w14:textId="77777777" w:rsidTr="008F46EC">
        <w:trPr>
          <w:trHeight w:val="16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E6CB" w14:textId="77777777" w:rsidR="001E405B" w:rsidRPr="008C6D22" w:rsidRDefault="001E405B" w:rsidP="001E405B">
            <w:pPr>
              <w:widowControl w:val="0"/>
              <w:rPr>
                <w:rFonts w:ascii="Century Gothic" w:eastAsia="Calibri" w:hAnsi="Century Gothic" w:cs="Rubik Light"/>
              </w:rPr>
            </w:pPr>
          </w:p>
        </w:tc>
      </w:tr>
    </w:tbl>
    <w:p w14:paraId="20A03BEF" w14:textId="77777777" w:rsidR="002F47C3" w:rsidRPr="008C6D22" w:rsidRDefault="002F47C3" w:rsidP="001E405B">
      <w:pPr>
        <w:rPr>
          <w:rFonts w:ascii="Century Gothic" w:hAnsi="Century Gothic"/>
        </w:rPr>
      </w:pPr>
    </w:p>
    <w:tbl>
      <w:tblPr>
        <w:tblW w:w="9163" w:type="dxa"/>
        <w:tblInd w:w="-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6432C8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163"/>
      </w:tblGrid>
      <w:tr w:rsidR="001E405B" w:rsidRPr="008C6D22" w14:paraId="60CC43BD" w14:textId="77777777" w:rsidTr="008B5C48">
        <w:tc>
          <w:tcPr>
            <w:tcW w:w="9163" w:type="dxa"/>
            <w:tcBorders>
              <w:top w:val="nil"/>
              <w:left w:val="nil"/>
              <w:bottom w:val="nil"/>
              <w:right w:val="nil"/>
            </w:tcBorders>
            <w:shd w:val="clear" w:color="auto" w:fill="6804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B88D0" w14:textId="77777777" w:rsidR="001E405B" w:rsidRPr="008C6D22" w:rsidRDefault="001E405B" w:rsidP="008F46EC">
            <w:pPr>
              <w:rPr>
                <w:rFonts w:ascii="Century Gothic" w:hAnsi="Century Gothic"/>
              </w:rPr>
            </w:pPr>
            <w:bookmarkStart w:id="33" w:name="_Hlk71106924"/>
            <w:r w:rsidRPr="008C6D22">
              <w:rPr>
                <w:rFonts w:ascii="Century Gothic" w:hAnsi="Century Gothic"/>
              </w:rPr>
              <w:t>Office Use</w:t>
            </w:r>
          </w:p>
        </w:tc>
      </w:tr>
      <w:bookmarkEnd w:id="33"/>
    </w:tbl>
    <w:p w14:paraId="174FA1FF" w14:textId="77777777" w:rsidR="001E405B" w:rsidRPr="008C6D22" w:rsidRDefault="001E405B" w:rsidP="001E405B">
      <w:pPr>
        <w:rPr>
          <w:rFonts w:ascii="Century Gothic" w:eastAsia="Calibri" w:hAnsi="Century Gothic" w:cs="Rubik Light"/>
        </w:rPr>
      </w:pPr>
    </w:p>
    <w:tbl>
      <w:tblPr>
        <w:tblW w:w="9031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31"/>
      </w:tblGrid>
      <w:tr w:rsidR="001E405B" w:rsidRPr="008C6D22" w14:paraId="2131CFA5" w14:textId="77777777" w:rsidTr="0043145D">
        <w:trPr>
          <w:trHeight w:val="1844"/>
        </w:trPr>
        <w:tc>
          <w:tcPr>
            <w:tcW w:w="9031" w:type="dxa"/>
            <w:tcBorders>
              <w:top w:val="single" w:sz="4" w:space="0" w:color="EFEFEF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8289" w14:textId="4020C2F9" w:rsidR="001E405B" w:rsidRPr="008C6D22" w:rsidRDefault="001E405B" w:rsidP="001E405B">
            <w:pPr>
              <w:widowControl w:val="0"/>
              <w:rPr>
                <w:rFonts w:ascii="Century Gothic" w:eastAsia="Calibri" w:hAnsi="Century Gothic" w:cs="Rubik Light"/>
                <w:u w:val="single"/>
              </w:rPr>
            </w:pPr>
            <w:r w:rsidRPr="008C6D22">
              <w:rPr>
                <w:rFonts w:ascii="Century Gothic" w:eastAsia="Calibri" w:hAnsi="Century Gothic" w:cs="Rubik Light"/>
                <w:u w:val="single"/>
              </w:rPr>
              <w:t xml:space="preserve">Plans </w:t>
            </w:r>
            <w:r w:rsidR="00F85BB0" w:rsidRPr="008C6D22">
              <w:rPr>
                <w:rFonts w:ascii="Century Gothic" w:eastAsia="Calibri" w:hAnsi="Century Gothic" w:cs="Rubik Light"/>
                <w:u w:val="single"/>
              </w:rPr>
              <w:t>or Forms</w:t>
            </w:r>
            <w:r w:rsidRPr="008C6D22">
              <w:rPr>
                <w:rFonts w:ascii="Century Gothic" w:eastAsia="Calibri" w:hAnsi="Century Gothic" w:cs="Rubik Light"/>
                <w:u w:val="single"/>
              </w:rPr>
              <w:t xml:space="preserve"> Required</w:t>
            </w:r>
          </w:p>
          <w:p w14:paraId="45CAA5E0" w14:textId="79C74435" w:rsidR="001E405B" w:rsidRPr="008C6D22" w:rsidRDefault="001E405B" w:rsidP="001E405B">
            <w:pPr>
              <w:widowControl w:val="0"/>
              <w:rPr>
                <w:rFonts w:ascii="Century Gothic" w:eastAsia="Calibri" w:hAnsi="Century Gothic" w:cs="Rubik Light"/>
              </w:rPr>
            </w:pPr>
            <w:r w:rsidRPr="008C6D22">
              <w:rPr>
                <w:rFonts w:ascii="Segoe UI Symbol" w:eastAsia="Calibri" w:hAnsi="Segoe UI Symbol" w:cs="Segoe UI Symbol"/>
              </w:rPr>
              <w:t>☐</w:t>
            </w:r>
            <w:r w:rsidRPr="008C6D22">
              <w:rPr>
                <w:rFonts w:ascii="Century Gothic" w:eastAsia="Calibri" w:hAnsi="Century Gothic" w:cs="Rubik Light"/>
              </w:rPr>
              <w:t xml:space="preserve"> My Communication Plan </w:t>
            </w:r>
          </w:p>
          <w:p w14:paraId="0A4A4FA1" w14:textId="2C47D634" w:rsidR="001E405B" w:rsidRPr="008C6D22" w:rsidRDefault="001E405B" w:rsidP="001E405B">
            <w:pPr>
              <w:widowControl w:val="0"/>
              <w:rPr>
                <w:rFonts w:ascii="Century Gothic" w:eastAsia="Calibri" w:hAnsi="Century Gothic" w:cs="Rubik Light"/>
              </w:rPr>
            </w:pPr>
            <w:r w:rsidRPr="008C6D22">
              <w:rPr>
                <w:rFonts w:ascii="Segoe UI Symbol" w:eastAsia="Calibri" w:hAnsi="Segoe UI Symbol" w:cs="Segoe UI Symbol"/>
              </w:rPr>
              <w:t>☐</w:t>
            </w:r>
            <w:r w:rsidRPr="008C6D22">
              <w:rPr>
                <w:rFonts w:ascii="Century Gothic" w:eastAsia="Calibri" w:hAnsi="Century Gothic" w:cs="Rubik Light"/>
              </w:rPr>
              <w:t xml:space="preserve"> Medication Administration Consent Form</w:t>
            </w:r>
          </w:p>
          <w:p w14:paraId="44196F1C" w14:textId="77777777" w:rsidR="00D07569" w:rsidRPr="008C6D22" w:rsidRDefault="00D07569" w:rsidP="00D07569">
            <w:pPr>
              <w:widowControl w:val="0"/>
              <w:rPr>
                <w:rFonts w:ascii="Century Gothic" w:eastAsia="Calibri" w:hAnsi="Century Gothic" w:cs="Rubik Light"/>
              </w:rPr>
            </w:pPr>
            <w:r w:rsidRPr="008C6D22">
              <w:rPr>
                <w:rFonts w:ascii="Segoe UI Symbol" w:eastAsia="Calibri" w:hAnsi="Segoe UI Symbol" w:cs="Segoe UI Symbol"/>
              </w:rPr>
              <w:t>☐</w:t>
            </w:r>
            <w:r w:rsidRPr="008C6D22">
              <w:rPr>
                <w:rFonts w:ascii="Century Gothic" w:eastAsia="Calibri" w:hAnsi="Century Gothic" w:cs="Rubik Light"/>
              </w:rPr>
              <w:t xml:space="preserve"> Mealtime management plan </w:t>
            </w:r>
          </w:p>
          <w:p w14:paraId="0B11C75A" w14:textId="59838D47" w:rsidR="00D07569" w:rsidRPr="008C6D22" w:rsidRDefault="00DA123D" w:rsidP="00DA123D">
            <w:pPr>
              <w:widowControl w:val="0"/>
              <w:rPr>
                <w:rFonts w:ascii="Century Gothic" w:eastAsia="Calibri" w:hAnsi="Century Gothic" w:cs="Rubik Light"/>
              </w:rPr>
            </w:pPr>
            <w:r w:rsidRPr="008C6D22">
              <w:rPr>
                <w:rFonts w:ascii="Segoe UI Symbol" w:eastAsia="Calibri" w:hAnsi="Segoe UI Symbol" w:cs="Segoe UI Symbol"/>
              </w:rPr>
              <w:t>☐</w:t>
            </w:r>
            <w:r w:rsidRPr="008C6D22">
              <w:rPr>
                <w:rFonts w:ascii="Century Gothic" w:eastAsia="Calibri" w:hAnsi="Century Gothic" w:cs="Rubik Light"/>
              </w:rPr>
              <w:t xml:space="preserve"> Medication Health Record from GP or Pharmacist</w:t>
            </w:r>
          </w:p>
          <w:p w14:paraId="521F116D" w14:textId="40EEABEB" w:rsidR="001E405B" w:rsidRPr="008C6D22" w:rsidRDefault="001E405B" w:rsidP="001E405B">
            <w:pPr>
              <w:widowControl w:val="0"/>
              <w:rPr>
                <w:rFonts w:ascii="Century Gothic" w:hAnsi="Century Gothic" w:cs="Segoe UI Symbol"/>
                <w:lang w:val="en"/>
              </w:rPr>
            </w:pPr>
            <w:r w:rsidRPr="008C6D22">
              <w:rPr>
                <w:rFonts w:ascii="Segoe UI Symbol" w:hAnsi="Segoe UI Symbol" w:cs="Segoe UI Symbol"/>
                <w:lang w:val="en"/>
              </w:rPr>
              <w:t>☐</w:t>
            </w:r>
            <w:r w:rsidRPr="008C6D22">
              <w:rPr>
                <w:rFonts w:ascii="Century Gothic" w:hAnsi="Century Gothic" w:cs="Segoe UI Symbol"/>
                <w:lang w:val="en"/>
              </w:rPr>
              <w:t xml:space="preserve"> </w:t>
            </w:r>
            <w:r w:rsidRPr="008C6D22">
              <w:rPr>
                <w:rFonts w:ascii="Century Gothic" w:hAnsi="Century Gothic"/>
              </w:rPr>
              <w:t>Behaviour Support Plan</w:t>
            </w:r>
          </w:p>
          <w:p w14:paraId="14C18156" w14:textId="55669527" w:rsidR="009A71C8" w:rsidRPr="000339DC" w:rsidRDefault="001E405B" w:rsidP="001E405B">
            <w:pPr>
              <w:widowControl w:val="0"/>
              <w:rPr>
                <w:rFonts w:ascii="Segoe UI Symbol" w:eastAsia="Calibri" w:hAnsi="Segoe UI Symbol" w:cs="Segoe UI Symbol"/>
              </w:rPr>
            </w:pPr>
            <w:r w:rsidRPr="008C6D22">
              <w:rPr>
                <w:rFonts w:ascii="Segoe UI Symbol" w:eastAsia="Calibri" w:hAnsi="Segoe UI Symbol" w:cs="Segoe UI Symbol"/>
              </w:rPr>
              <w:t>☐</w:t>
            </w:r>
            <w:r w:rsidRPr="008C6D22">
              <w:rPr>
                <w:rFonts w:ascii="Century Gothic" w:eastAsia="Calibri" w:hAnsi="Century Gothic" w:cs="Rubik Light"/>
              </w:rPr>
              <w:t xml:space="preserve"> </w:t>
            </w:r>
            <w:r w:rsidR="009A71C8">
              <w:rPr>
                <w:rFonts w:ascii="Century Gothic" w:eastAsia="Calibri" w:hAnsi="Century Gothic" w:cs="Rubik Light"/>
              </w:rPr>
              <w:t>Epilepsy Management Plan</w:t>
            </w:r>
          </w:p>
          <w:p w14:paraId="35ABBE94" w14:textId="08851F0A" w:rsidR="000339DC" w:rsidRPr="008C6D22" w:rsidRDefault="000339DC" w:rsidP="001E405B">
            <w:pPr>
              <w:widowControl w:val="0"/>
              <w:rPr>
                <w:rFonts w:ascii="Century Gothic" w:eastAsia="Calibri" w:hAnsi="Century Gothic" w:cs="Rubik Light"/>
              </w:rPr>
            </w:pPr>
            <w:r>
              <w:rPr>
                <w:rFonts w:ascii="Century Gothic" w:eastAsia="Calibri" w:hAnsi="Century Gothic" w:cs="Rubik Light"/>
              </w:rPr>
              <w:sym w:font="Wingdings 2" w:char="F030"/>
            </w:r>
            <w:r>
              <w:rPr>
                <w:rFonts w:ascii="Century Gothic" w:eastAsia="Calibri" w:hAnsi="Century Gothic" w:cs="Rubik Light"/>
              </w:rPr>
              <w:t xml:space="preserve"> Diabetes Management Plan</w:t>
            </w:r>
          </w:p>
          <w:p w14:paraId="684B0B68" w14:textId="3B9B02B5" w:rsidR="001E405B" w:rsidRPr="008C6D22" w:rsidRDefault="001E405B" w:rsidP="001E405B">
            <w:pPr>
              <w:widowControl w:val="0"/>
              <w:rPr>
                <w:rFonts w:ascii="Century Gothic" w:hAnsi="Century Gothic" w:cs="Rubik Light"/>
                <w:lang w:val="en"/>
              </w:rPr>
            </w:pPr>
            <w:r w:rsidRPr="008C6D22">
              <w:rPr>
                <w:rFonts w:ascii="Segoe UI Symbol" w:hAnsi="Segoe UI Symbol" w:cs="Segoe UI Symbol"/>
                <w:lang w:val="en"/>
              </w:rPr>
              <w:t>☐</w:t>
            </w:r>
            <w:r w:rsidR="008F46EC" w:rsidRPr="008C6D22">
              <w:rPr>
                <w:rFonts w:ascii="Century Gothic" w:hAnsi="Century Gothic" w:cs="Segoe UI Symbol"/>
                <w:lang w:val="en"/>
              </w:rPr>
              <w:t xml:space="preserve"> </w:t>
            </w:r>
            <w:r w:rsidRPr="008C6D22">
              <w:rPr>
                <w:rFonts w:ascii="Century Gothic" w:hAnsi="Century Gothic" w:cs="Rubik Light"/>
                <w:lang w:val="en"/>
              </w:rPr>
              <w:t>Other forms, please specify</w:t>
            </w:r>
          </w:p>
          <w:p w14:paraId="2D288DFC" w14:textId="77777777" w:rsidR="00F85BB0" w:rsidRPr="008C6D22" w:rsidRDefault="00F85BB0" w:rsidP="001E405B">
            <w:pPr>
              <w:widowControl w:val="0"/>
              <w:rPr>
                <w:rFonts w:ascii="Century Gothic" w:hAnsi="Century Gothic" w:cs="Rubik Light"/>
                <w:lang w:val="en"/>
              </w:rPr>
            </w:pPr>
          </w:p>
          <w:p w14:paraId="62F6629B" w14:textId="2201766A" w:rsidR="001E405B" w:rsidRPr="008C6D22" w:rsidRDefault="001E405B" w:rsidP="001E405B">
            <w:pPr>
              <w:widowControl w:val="0"/>
              <w:rPr>
                <w:rFonts w:ascii="Century Gothic" w:hAnsi="Century Gothic" w:cs="Rubik Light"/>
                <w:lang w:val="en"/>
              </w:rPr>
            </w:pPr>
          </w:p>
        </w:tc>
      </w:tr>
    </w:tbl>
    <w:p w14:paraId="6A5D5EB1" w14:textId="77777777" w:rsidR="00C374D5" w:rsidRPr="008C6D22" w:rsidRDefault="00C374D5">
      <w:pPr>
        <w:rPr>
          <w:rFonts w:ascii="Century Gothic" w:hAnsi="Century Gothic"/>
        </w:rPr>
      </w:pPr>
    </w:p>
    <w:sectPr w:rsidR="00C374D5" w:rsidRPr="008C6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D1B19" w14:textId="77777777" w:rsidR="00865B57" w:rsidRDefault="00865B57" w:rsidP="00F92C65">
      <w:pPr>
        <w:spacing w:after="0"/>
      </w:pPr>
      <w:r>
        <w:separator/>
      </w:r>
    </w:p>
  </w:endnote>
  <w:endnote w:type="continuationSeparator" w:id="0">
    <w:p w14:paraId="1AE3F082" w14:textId="77777777" w:rsidR="00865B57" w:rsidRDefault="00865B57" w:rsidP="00F92C65">
      <w:pPr>
        <w:spacing w:after="0"/>
      </w:pPr>
      <w:r>
        <w:continuationSeparator/>
      </w:r>
    </w:p>
  </w:endnote>
  <w:endnote w:type="continuationNotice" w:id="1">
    <w:p w14:paraId="32E7E4A6" w14:textId="77777777" w:rsidR="00865B57" w:rsidRDefault="00865B5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-Regular">
    <w:altName w:val="Calibri"/>
    <w:charset w:val="B1"/>
    <w:family w:val="auto"/>
    <w:pitch w:val="variable"/>
    <w:sig w:usb0="A0000A6F" w:usb1="4000205B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bik Light">
    <w:altName w:val="Arial"/>
    <w:charset w:val="00"/>
    <w:family w:val="auto"/>
    <w:pitch w:val="variable"/>
    <w:sig w:usb0="A0000A6F" w:usb1="4000205B" w:usb2="0000000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2F8FB" w14:textId="6D077201" w:rsidR="00F92C65" w:rsidRPr="00DB4A60" w:rsidRDefault="00096229" w:rsidP="00DB4A60">
    <w:pPr>
      <w:pStyle w:val="H-COPY"/>
      <w:rPr>
        <w:sz w:val="18"/>
        <w:szCs w:val="18"/>
      </w:rPr>
    </w:pPr>
    <w:r w:rsidRPr="00DB4A60">
      <w:rPr>
        <w:sz w:val="18"/>
        <w:szCs w:val="18"/>
        <w:lang w:val="en-US"/>
      </w:rPr>
      <w:t xml:space="preserve">My Choice Group - </w:t>
    </w:r>
    <w:r w:rsidR="009836E3" w:rsidRPr="00DB4A60">
      <w:rPr>
        <w:sz w:val="18"/>
        <w:szCs w:val="18"/>
        <w:lang w:val="en-US"/>
      </w:rPr>
      <w:t>About Me and My Supports, Version 1.</w:t>
    </w:r>
    <w:r w:rsidRPr="00DB4A60">
      <w:rPr>
        <w:sz w:val="18"/>
        <w:szCs w:val="18"/>
        <w:lang w:val="en-US"/>
      </w:rPr>
      <w:t>1</w:t>
    </w:r>
    <w:r w:rsidR="009836E3" w:rsidRPr="00DB4A60">
      <w:rPr>
        <w:sz w:val="18"/>
        <w:szCs w:val="18"/>
        <w:lang w:val="en-US"/>
      </w:rPr>
      <w:tab/>
    </w:r>
    <w:r w:rsidR="009836E3" w:rsidRPr="00DB4A60">
      <w:rPr>
        <w:sz w:val="18"/>
        <w:szCs w:val="18"/>
        <w:lang w:val="en-US"/>
      </w:rPr>
      <w:tab/>
    </w:r>
    <w:r w:rsidR="009836E3" w:rsidRPr="00DB4A60">
      <w:rPr>
        <w:sz w:val="18"/>
        <w:szCs w:val="18"/>
      </w:rPr>
      <w:t xml:space="preserve"> </w:t>
    </w:r>
    <w:sdt>
      <w:sdtPr>
        <w:rPr>
          <w:sz w:val="18"/>
          <w:szCs w:val="18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DB4A60">
          <w:rPr>
            <w:sz w:val="18"/>
            <w:szCs w:val="18"/>
          </w:rPr>
          <w:tab/>
        </w:r>
        <w:r w:rsidR="00DB4A60">
          <w:rPr>
            <w:sz w:val="18"/>
            <w:szCs w:val="18"/>
          </w:rPr>
          <w:tab/>
        </w:r>
        <w:r w:rsidR="009836E3" w:rsidRPr="00DB4A60">
          <w:rPr>
            <w:sz w:val="18"/>
            <w:szCs w:val="18"/>
          </w:rPr>
          <w:t xml:space="preserve">Page </w:t>
        </w:r>
        <w:r w:rsidR="009836E3" w:rsidRPr="00DB4A60">
          <w:rPr>
            <w:b/>
            <w:bCs/>
            <w:sz w:val="18"/>
            <w:szCs w:val="18"/>
          </w:rPr>
          <w:fldChar w:fldCharType="begin"/>
        </w:r>
        <w:r w:rsidR="009836E3" w:rsidRPr="00DB4A60">
          <w:rPr>
            <w:b/>
            <w:bCs/>
            <w:sz w:val="18"/>
            <w:szCs w:val="18"/>
          </w:rPr>
          <w:instrText xml:space="preserve"> PAGE </w:instrText>
        </w:r>
        <w:r w:rsidR="009836E3" w:rsidRPr="00DB4A60">
          <w:rPr>
            <w:b/>
            <w:bCs/>
            <w:sz w:val="18"/>
            <w:szCs w:val="18"/>
          </w:rPr>
          <w:fldChar w:fldCharType="separate"/>
        </w:r>
        <w:r w:rsidR="009836E3" w:rsidRPr="00DB4A60">
          <w:rPr>
            <w:b/>
            <w:bCs/>
            <w:sz w:val="18"/>
            <w:szCs w:val="18"/>
          </w:rPr>
          <w:t>1</w:t>
        </w:r>
        <w:r w:rsidR="009836E3" w:rsidRPr="00DB4A60">
          <w:rPr>
            <w:b/>
            <w:bCs/>
            <w:sz w:val="18"/>
            <w:szCs w:val="18"/>
          </w:rPr>
          <w:fldChar w:fldCharType="end"/>
        </w:r>
        <w:r w:rsidR="009836E3" w:rsidRPr="00DB4A60">
          <w:rPr>
            <w:sz w:val="18"/>
            <w:szCs w:val="18"/>
          </w:rPr>
          <w:t xml:space="preserve"> of </w:t>
        </w:r>
        <w:r w:rsidR="009836E3" w:rsidRPr="00DB4A60">
          <w:rPr>
            <w:b/>
            <w:bCs/>
            <w:sz w:val="18"/>
            <w:szCs w:val="18"/>
          </w:rPr>
          <w:fldChar w:fldCharType="begin"/>
        </w:r>
        <w:r w:rsidR="009836E3" w:rsidRPr="00DB4A60">
          <w:rPr>
            <w:b/>
            <w:bCs/>
            <w:sz w:val="18"/>
            <w:szCs w:val="18"/>
          </w:rPr>
          <w:instrText xml:space="preserve"> NUMPAGES  </w:instrText>
        </w:r>
        <w:r w:rsidR="009836E3" w:rsidRPr="00DB4A60">
          <w:rPr>
            <w:b/>
            <w:bCs/>
            <w:sz w:val="18"/>
            <w:szCs w:val="18"/>
          </w:rPr>
          <w:fldChar w:fldCharType="separate"/>
        </w:r>
        <w:r w:rsidR="009836E3" w:rsidRPr="00DB4A60">
          <w:rPr>
            <w:b/>
            <w:bCs/>
            <w:sz w:val="18"/>
            <w:szCs w:val="18"/>
          </w:rPr>
          <w:t>11</w:t>
        </w:r>
        <w:r w:rsidR="009836E3" w:rsidRPr="00DB4A60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C4F0B" w14:textId="77777777" w:rsidR="00865B57" w:rsidRDefault="00865B57" w:rsidP="00F92C65">
      <w:pPr>
        <w:spacing w:after="0"/>
      </w:pPr>
      <w:r>
        <w:separator/>
      </w:r>
    </w:p>
  </w:footnote>
  <w:footnote w:type="continuationSeparator" w:id="0">
    <w:p w14:paraId="4FFF31BD" w14:textId="77777777" w:rsidR="00865B57" w:rsidRDefault="00865B57" w:rsidP="00F92C65">
      <w:pPr>
        <w:spacing w:after="0"/>
      </w:pPr>
      <w:r>
        <w:continuationSeparator/>
      </w:r>
    </w:p>
  </w:footnote>
  <w:footnote w:type="continuationNotice" w:id="1">
    <w:p w14:paraId="5B27752C" w14:textId="77777777" w:rsidR="00865B57" w:rsidRDefault="00865B5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AB444" w14:textId="4E9CDA84" w:rsidR="008C6D22" w:rsidRDefault="008C6D2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277E03A" wp14:editId="0257CBA3">
          <wp:simplePos x="0" y="0"/>
          <wp:positionH relativeFrom="margin">
            <wp:align>center</wp:align>
          </wp:positionH>
          <wp:positionV relativeFrom="topMargin">
            <wp:align>center</wp:align>
          </wp:positionV>
          <wp:extent cx="1468800" cy="604800"/>
          <wp:effectExtent l="0" t="0" r="0" b="5080"/>
          <wp:wrapTopAndBottom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8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923A61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F57A1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683301"/>
    <w:multiLevelType w:val="multilevel"/>
    <w:tmpl w:val="D8E69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9216617"/>
    <w:multiLevelType w:val="multilevel"/>
    <w:tmpl w:val="BE2C42FA"/>
    <w:lvl w:ilvl="0">
      <w:start w:val="1"/>
      <w:numFmt w:val="decimal"/>
      <w:pStyle w:val="DotPointDas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A1617C0"/>
    <w:multiLevelType w:val="hybridMultilevel"/>
    <w:tmpl w:val="B7EA3888"/>
    <w:lvl w:ilvl="0" w:tplc="8346A6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371D10"/>
    <w:multiLevelType w:val="hybridMultilevel"/>
    <w:tmpl w:val="913C2B56"/>
    <w:lvl w:ilvl="0" w:tplc="D3B436F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428FB"/>
    <w:multiLevelType w:val="hybridMultilevel"/>
    <w:tmpl w:val="2AD0ED6E"/>
    <w:lvl w:ilvl="0" w:tplc="25628EF4">
      <w:start w:val="1"/>
      <w:numFmt w:val="bullet"/>
      <w:pStyle w:val="LineDo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90697"/>
    <w:multiLevelType w:val="hybridMultilevel"/>
    <w:tmpl w:val="617C69AA"/>
    <w:lvl w:ilvl="0" w:tplc="BE72D68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C652A"/>
    <w:multiLevelType w:val="hybridMultilevel"/>
    <w:tmpl w:val="AAD89CFE"/>
    <w:lvl w:ilvl="0" w:tplc="3C82D8FA">
      <w:start w:val="1"/>
      <w:numFmt w:val="decimal"/>
      <w:lvlText w:val="%1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lowerLetter"/>
      <w:pStyle w:val="LetterList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E1073"/>
    <w:multiLevelType w:val="hybridMultilevel"/>
    <w:tmpl w:val="CA14F938"/>
    <w:lvl w:ilvl="0" w:tplc="5DB08FDC">
      <w:start w:val="1"/>
      <w:numFmt w:val="bullet"/>
      <w:lvlText w:val="-"/>
      <w:lvlJc w:val="left"/>
      <w:pPr>
        <w:ind w:left="1800" w:hanging="360"/>
      </w:pPr>
      <w:rPr>
        <w:rFonts w:ascii="Century Gothic" w:eastAsiaTheme="minorHAnsi" w:hAnsi="Century Gothic" w:cs="Rubik-Regular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0D07F67"/>
    <w:multiLevelType w:val="multilevel"/>
    <w:tmpl w:val="B7108F88"/>
    <w:lvl w:ilvl="0">
      <w:start w:val="1"/>
      <w:numFmt w:val="decimal"/>
      <w:pStyle w:val="Number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28C1828"/>
    <w:multiLevelType w:val="multilevel"/>
    <w:tmpl w:val="902EB9E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/>
        <w:color w:val="6804AF"/>
        <w:u w:color="4472C4" w:themeColor="accent1"/>
      </w:rPr>
    </w:lvl>
    <w:lvl w:ilvl="1">
      <w:start w:val="1"/>
      <w:numFmt w:val="lowerLetter"/>
      <w:pStyle w:val="ListNumber2"/>
      <w:lvlText w:val="%2."/>
      <w:lvlJc w:val="left"/>
      <w:pPr>
        <w:ind w:left="360" w:hanging="360"/>
      </w:pPr>
      <w:rPr>
        <w:rFonts w:hint="default"/>
        <w:color w:val="461E5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10DD9"/>
    <w:multiLevelType w:val="hybridMultilevel"/>
    <w:tmpl w:val="402C36FE"/>
    <w:lvl w:ilvl="0" w:tplc="0FF2FC10">
      <w:start w:val="1"/>
      <w:numFmt w:val="decimal"/>
      <w:pStyle w:val="Style4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0678D"/>
    <w:multiLevelType w:val="multilevel"/>
    <w:tmpl w:val="4BC8B61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8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2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59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36" w:hanging="2520"/>
      </w:pPr>
      <w:rPr>
        <w:rFonts w:hint="default"/>
      </w:rPr>
    </w:lvl>
  </w:abstractNum>
  <w:abstractNum w:abstractNumId="14" w15:restartNumberingAfterBreak="0">
    <w:nsid w:val="61386E01"/>
    <w:multiLevelType w:val="hybridMultilevel"/>
    <w:tmpl w:val="BFC0AF60"/>
    <w:lvl w:ilvl="0" w:tplc="711CD328">
      <w:start w:val="23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5717B3"/>
    <w:multiLevelType w:val="multilevel"/>
    <w:tmpl w:val="8DF2EA54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87F212D"/>
    <w:multiLevelType w:val="multilevel"/>
    <w:tmpl w:val="F7C0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DE41E31"/>
    <w:multiLevelType w:val="hybridMultilevel"/>
    <w:tmpl w:val="80EC58E2"/>
    <w:lvl w:ilvl="0" w:tplc="D01A17F0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73747E1F"/>
    <w:multiLevelType w:val="hybridMultilevel"/>
    <w:tmpl w:val="D61EF0E4"/>
    <w:lvl w:ilvl="0" w:tplc="AAB432FC">
      <w:start w:val="1"/>
      <w:numFmt w:val="bullet"/>
      <w:pStyle w:val="Do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4C1EA">
      <w:start w:val="1"/>
      <w:numFmt w:val="bullet"/>
      <w:pStyle w:val="do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9761D"/>
    <w:multiLevelType w:val="hybridMultilevel"/>
    <w:tmpl w:val="8A5EA602"/>
    <w:lvl w:ilvl="0" w:tplc="12440116">
      <w:start w:val="1"/>
      <w:numFmt w:val="decimal"/>
      <w:pStyle w:val="Numberlist0"/>
      <w:lvlText w:val="%1."/>
      <w:lvlJc w:val="left"/>
      <w:pPr>
        <w:ind w:left="720" w:hanging="360"/>
      </w:pPr>
      <w:rPr>
        <w:rFonts w:hint="default"/>
      </w:rPr>
    </w:lvl>
    <w:lvl w:ilvl="1" w:tplc="F344F9CA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50D1C"/>
    <w:multiLevelType w:val="hybridMultilevel"/>
    <w:tmpl w:val="16087486"/>
    <w:lvl w:ilvl="0" w:tplc="9CFC16C6">
      <w:start w:val="1"/>
      <w:numFmt w:val="decimal"/>
      <w:pStyle w:val="BoldNumberList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E961988"/>
    <w:multiLevelType w:val="hybridMultilevel"/>
    <w:tmpl w:val="41887BCC"/>
    <w:lvl w:ilvl="0" w:tplc="E5A8ED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EF7C3A"/>
    <w:multiLevelType w:val="hybridMultilevel"/>
    <w:tmpl w:val="60E821C4"/>
    <w:lvl w:ilvl="0" w:tplc="EE3C1026">
      <w:start w:val="1"/>
      <w:numFmt w:val="bullet"/>
      <w:pStyle w:val="Dotpoint0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A56457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11"/>
  </w:num>
  <w:num w:numId="5">
    <w:abstractNumId w:val="17"/>
  </w:num>
  <w:num w:numId="6">
    <w:abstractNumId w:val="5"/>
  </w:num>
  <w:num w:numId="7">
    <w:abstractNumId w:val="13"/>
  </w:num>
  <w:num w:numId="8">
    <w:abstractNumId w:val="22"/>
  </w:num>
  <w:num w:numId="9">
    <w:abstractNumId w:val="20"/>
  </w:num>
  <w:num w:numId="10">
    <w:abstractNumId w:val="8"/>
  </w:num>
  <w:num w:numId="11">
    <w:abstractNumId w:val="6"/>
  </w:num>
  <w:num w:numId="12">
    <w:abstractNumId w:val="3"/>
  </w:num>
  <w:num w:numId="13">
    <w:abstractNumId w:val="2"/>
  </w:num>
  <w:num w:numId="14">
    <w:abstractNumId w:val="14"/>
  </w:num>
  <w:num w:numId="15">
    <w:abstractNumId w:val="21"/>
  </w:num>
  <w:num w:numId="16">
    <w:abstractNumId w:val="16"/>
  </w:num>
  <w:num w:numId="17">
    <w:abstractNumId w:val="1"/>
  </w:num>
  <w:num w:numId="18">
    <w:abstractNumId w:val="0"/>
  </w:num>
  <w:num w:numId="19">
    <w:abstractNumId w:val="7"/>
  </w:num>
  <w:num w:numId="20">
    <w:abstractNumId w:val="9"/>
  </w:num>
  <w:num w:numId="21">
    <w:abstractNumId w:val="18"/>
  </w:num>
  <w:num w:numId="22">
    <w:abstractNumId w:val="19"/>
  </w:num>
  <w:num w:numId="2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1MDczMbAwNDMwNzFS0lEKTi0uzszPAykwrQUAgTUGvywAAAA="/>
  </w:docVars>
  <w:rsids>
    <w:rsidRoot w:val="001E405B"/>
    <w:rsid w:val="00004437"/>
    <w:rsid w:val="0000709E"/>
    <w:rsid w:val="00014449"/>
    <w:rsid w:val="000314C7"/>
    <w:rsid w:val="000339DC"/>
    <w:rsid w:val="00041BEE"/>
    <w:rsid w:val="00042D17"/>
    <w:rsid w:val="00050FEE"/>
    <w:rsid w:val="00063821"/>
    <w:rsid w:val="00066E63"/>
    <w:rsid w:val="00072E68"/>
    <w:rsid w:val="00073FE2"/>
    <w:rsid w:val="00084AFB"/>
    <w:rsid w:val="00090480"/>
    <w:rsid w:val="00091A84"/>
    <w:rsid w:val="00096229"/>
    <w:rsid w:val="000A28CB"/>
    <w:rsid w:val="000B1701"/>
    <w:rsid w:val="000C7B04"/>
    <w:rsid w:val="000D517E"/>
    <w:rsid w:val="000D6920"/>
    <w:rsid w:val="000D7EB6"/>
    <w:rsid w:val="000E1C23"/>
    <w:rsid w:val="000F04CF"/>
    <w:rsid w:val="000F6945"/>
    <w:rsid w:val="00106EBD"/>
    <w:rsid w:val="00173CC8"/>
    <w:rsid w:val="001753B7"/>
    <w:rsid w:val="001A6EDF"/>
    <w:rsid w:val="001B5A41"/>
    <w:rsid w:val="001B5BCE"/>
    <w:rsid w:val="001C2A0E"/>
    <w:rsid w:val="001C5C94"/>
    <w:rsid w:val="001C7551"/>
    <w:rsid w:val="001C794C"/>
    <w:rsid w:val="001E405B"/>
    <w:rsid w:val="001E7185"/>
    <w:rsid w:val="001F0227"/>
    <w:rsid w:val="001F10E8"/>
    <w:rsid w:val="001F7B32"/>
    <w:rsid w:val="00245442"/>
    <w:rsid w:val="00260A8C"/>
    <w:rsid w:val="00263DB8"/>
    <w:rsid w:val="002770BE"/>
    <w:rsid w:val="00293A32"/>
    <w:rsid w:val="0029614D"/>
    <w:rsid w:val="002A2415"/>
    <w:rsid w:val="002B39A8"/>
    <w:rsid w:val="002B576C"/>
    <w:rsid w:val="002C5F5C"/>
    <w:rsid w:val="002D456D"/>
    <w:rsid w:val="002E6574"/>
    <w:rsid w:val="002F47C3"/>
    <w:rsid w:val="002F4E37"/>
    <w:rsid w:val="00316824"/>
    <w:rsid w:val="00320DA4"/>
    <w:rsid w:val="003440D2"/>
    <w:rsid w:val="00346AA4"/>
    <w:rsid w:val="00350F2C"/>
    <w:rsid w:val="0035378A"/>
    <w:rsid w:val="00355024"/>
    <w:rsid w:val="0036374E"/>
    <w:rsid w:val="0037274F"/>
    <w:rsid w:val="00397CE2"/>
    <w:rsid w:val="003A23D4"/>
    <w:rsid w:val="003A437C"/>
    <w:rsid w:val="003B0686"/>
    <w:rsid w:val="003B46D4"/>
    <w:rsid w:val="003C7143"/>
    <w:rsid w:val="00402EBE"/>
    <w:rsid w:val="0043145D"/>
    <w:rsid w:val="00450C45"/>
    <w:rsid w:val="00474C4C"/>
    <w:rsid w:val="004750F7"/>
    <w:rsid w:val="00482476"/>
    <w:rsid w:val="00482E30"/>
    <w:rsid w:val="004A7FC6"/>
    <w:rsid w:val="004B7239"/>
    <w:rsid w:val="004B72EC"/>
    <w:rsid w:val="004C5586"/>
    <w:rsid w:val="004F2FC3"/>
    <w:rsid w:val="00501CED"/>
    <w:rsid w:val="00511300"/>
    <w:rsid w:val="00512F06"/>
    <w:rsid w:val="00534D48"/>
    <w:rsid w:val="00551D43"/>
    <w:rsid w:val="005530A6"/>
    <w:rsid w:val="00582A68"/>
    <w:rsid w:val="00583F87"/>
    <w:rsid w:val="00590D29"/>
    <w:rsid w:val="00595F15"/>
    <w:rsid w:val="0059687C"/>
    <w:rsid w:val="005B1475"/>
    <w:rsid w:val="005C6FD9"/>
    <w:rsid w:val="005D3786"/>
    <w:rsid w:val="005E1EE0"/>
    <w:rsid w:val="005F1D11"/>
    <w:rsid w:val="005F4ADD"/>
    <w:rsid w:val="00631CE1"/>
    <w:rsid w:val="00641BC5"/>
    <w:rsid w:val="00666917"/>
    <w:rsid w:val="00666A86"/>
    <w:rsid w:val="0067632F"/>
    <w:rsid w:val="0069052C"/>
    <w:rsid w:val="006D018E"/>
    <w:rsid w:val="006E2CC9"/>
    <w:rsid w:val="00711145"/>
    <w:rsid w:val="00712677"/>
    <w:rsid w:val="00712A41"/>
    <w:rsid w:val="0073208C"/>
    <w:rsid w:val="00732653"/>
    <w:rsid w:val="007335A6"/>
    <w:rsid w:val="007338A7"/>
    <w:rsid w:val="00743849"/>
    <w:rsid w:val="00766915"/>
    <w:rsid w:val="007734C4"/>
    <w:rsid w:val="0078043B"/>
    <w:rsid w:val="007928D6"/>
    <w:rsid w:val="007C4E16"/>
    <w:rsid w:val="007C5A32"/>
    <w:rsid w:val="007E5E1E"/>
    <w:rsid w:val="007F6F44"/>
    <w:rsid w:val="007F7CA6"/>
    <w:rsid w:val="00804682"/>
    <w:rsid w:val="0080792C"/>
    <w:rsid w:val="00812299"/>
    <w:rsid w:val="00833F2D"/>
    <w:rsid w:val="00840740"/>
    <w:rsid w:val="00865B57"/>
    <w:rsid w:val="00867A37"/>
    <w:rsid w:val="00886E01"/>
    <w:rsid w:val="00897A12"/>
    <w:rsid w:val="008B474F"/>
    <w:rsid w:val="008B5C48"/>
    <w:rsid w:val="008C3255"/>
    <w:rsid w:val="008C4BD0"/>
    <w:rsid w:val="008C6491"/>
    <w:rsid w:val="008C6ADF"/>
    <w:rsid w:val="008C6D22"/>
    <w:rsid w:val="008D0DAB"/>
    <w:rsid w:val="008D735B"/>
    <w:rsid w:val="008E3F93"/>
    <w:rsid w:val="008E46E2"/>
    <w:rsid w:val="008F3343"/>
    <w:rsid w:val="008F46EC"/>
    <w:rsid w:val="009045DB"/>
    <w:rsid w:val="0091063A"/>
    <w:rsid w:val="00914C86"/>
    <w:rsid w:val="00921F6D"/>
    <w:rsid w:val="00924DB9"/>
    <w:rsid w:val="009518A0"/>
    <w:rsid w:val="009836E3"/>
    <w:rsid w:val="009870CE"/>
    <w:rsid w:val="00991A49"/>
    <w:rsid w:val="009A066C"/>
    <w:rsid w:val="009A1CCD"/>
    <w:rsid w:val="009A71C8"/>
    <w:rsid w:val="009A78A5"/>
    <w:rsid w:val="009B0F85"/>
    <w:rsid w:val="009D3F8F"/>
    <w:rsid w:val="009E3CFF"/>
    <w:rsid w:val="009E56A5"/>
    <w:rsid w:val="009F5DD1"/>
    <w:rsid w:val="00A00768"/>
    <w:rsid w:val="00A1288A"/>
    <w:rsid w:val="00A27A91"/>
    <w:rsid w:val="00A3229D"/>
    <w:rsid w:val="00A524C9"/>
    <w:rsid w:val="00A60C2F"/>
    <w:rsid w:val="00AA3D99"/>
    <w:rsid w:val="00AB33B0"/>
    <w:rsid w:val="00AD659E"/>
    <w:rsid w:val="00AE7A83"/>
    <w:rsid w:val="00AF51FD"/>
    <w:rsid w:val="00B0425F"/>
    <w:rsid w:val="00B15EC7"/>
    <w:rsid w:val="00B645F4"/>
    <w:rsid w:val="00B83126"/>
    <w:rsid w:val="00B93FB2"/>
    <w:rsid w:val="00B95527"/>
    <w:rsid w:val="00BA1104"/>
    <w:rsid w:val="00BB003B"/>
    <w:rsid w:val="00BB5F88"/>
    <w:rsid w:val="00BB7A38"/>
    <w:rsid w:val="00BC5421"/>
    <w:rsid w:val="00BC58E0"/>
    <w:rsid w:val="00BD232E"/>
    <w:rsid w:val="00BD47B3"/>
    <w:rsid w:val="00BD7462"/>
    <w:rsid w:val="00BE5772"/>
    <w:rsid w:val="00C1475D"/>
    <w:rsid w:val="00C31EB9"/>
    <w:rsid w:val="00C374D5"/>
    <w:rsid w:val="00C41B32"/>
    <w:rsid w:val="00C6259F"/>
    <w:rsid w:val="00C75934"/>
    <w:rsid w:val="00CA4ED4"/>
    <w:rsid w:val="00CB5F17"/>
    <w:rsid w:val="00CC0C98"/>
    <w:rsid w:val="00CC1D0D"/>
    <w:rsid w:val="00CC6B55"/>
    <w:rsid w:val="00CF1B28"/>
    <w:rsid w:val="00CF7616"/>
    <w:rsid w:val="00D03419"/>
    <w:rsid w:val="00D07569"/>
    <w:rsid w:val="00D20870"/>
    <w:rsid w:val="00D244C2"/>
    <w:rsid w:val="00D329F9"/>
    <w:rsid w:val="00D369E7"/>
    <w:rsid w:val="00D43223"/>
    <w:rsid w:val="00D44B0A"/>
    <w:rsid w:val="00D4745F"/>
    <w:rsid w:val="00D52461"/>
    <w:rsid w:val="00D52683"/>
    <w:rsid w:val="00D6790B"/>
    <w:rsid w:val="00D70EBF"/>
    <w:rsid w:val="00D90468"/>
    <w:rsid w:val="00DA07CE"/>
    <w:rsid w:val="00DA123D"/>
    <w:rsid w:val="00DB4A60"/>
    <w:rsid w:val="00DD0B66"/>
    <w:rsid w:val="00DD6CB8"/>
    <w:rsid w:val="00E050CD"/>
    <w:rsid w:val="00E152F2"/>
    <w:rsid w:val="00E32855"/>
    <w:rsid w:val="00E37D3E"/>
    <w:rsid w:val="00E41E20"/>
    <w:rsid w:val="00E45FF5"/>
    <w:rsid w:val="00E56500"/>
    <w:rsid w:val="00E805F5"/>
    <w:rsid w:val="00E80DD4"/>
    <w:rsid w:val="00E84880"/>
    <w:rsid w:val="00E86F8B"/>
    <w:rsid w:val="00E9402E"/>
    <w:rsid w:val="00E954C4"/>
    <w:rsid w:val="00EA133F"/>
    <w:rsid w:val="00EA3010"/>
    <w:rsid w:val="00ED1976"/>
    <w:rsid w:val="00ED4E8B"/>
    <w:rsid w:val="00ED5A56"/>
    <w:rsid w:val="00EF69A8"/>
    <w:rsid w:val="00F11E81"/>
    <w:rsid w:val="00F23CA8"/>
    <w:rsid w:val="00F50FDD"/>
    <w:rsid w:val="00F64C23"/>
    <w:rsid w:val="00F65DA9"/>
    <w:rsid w:val="00F70AAA"/>
    <w:rsid w:val="00F85BB0"/>
    <w:rsid w:val="00F92C65"/>
    <w:rsid w:val="00FD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09E65"/>
  <w15:chartTrackingRefBased/>
  <w15:docId w15:val="{1B80EA0E-A4AB-4362-8693-BEEA9859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 - COPY"/>
    <w:qFormat/>
    <w:rsid w:val="009A71C8"/>
  </w:style>
  <w:style w:type="paragraph" w:styleId="Heading1">
    <w:name w:val="heading 1"/>
    <w:basedOn w:val="Normal"/>
    <w:next w:val="Normal"/>
    <w:link w:val="Heading1Char"/>
    <w:uiPriority w:val="9"/>
    <w:qFormat/>
    <w:rsid w:val="007111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11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tPoint">
    <w:name w:val="Dot Point"/>
    <w:link w:val="DotPointChar"/>
    <w:autoRedefine/>
    <w:qFormat/>
    <w:rsid w:val="00711145"/>
    <w:pPr>
      <w:numPr>
        <w:numId w:val="21"/>
      </w:numPr>
      <w:spacing w:after="0"/>
    </w:pPr>
    <w:rPr>
      <w:rFonts w:ascii="Century Gothic" w:hAnsi="Century Gothic"/>
    </w:rPr>
  </w:style>
  <w:style w:type="character" w:customStyle="1" w:styleId="DotPointChar">
    <w:name w:val="Dot Point Char"/>
    <w:basedOn w:val="DefaultParagraphFont"/>
    <w:link w:val="DotPoint"/>
    <w:rsid w:val="00711145"/>
    <w:rPr>
      <w:rFonts w:ascii="Century Gothic" w:hAnsi="Century Gothic"/>
    </w:rPr>
  </w:style>
  <w:style w:type="paragraph" w:styleId="Title">
    <w:name w:val="Title"/>
    <w:basedOn w:val="Normal"/>
    <w:next w:val="Normal"/>
    <w:link w:val="TitleChar"/>
    <w:uiPriority w:val="10"/>
    <w:qFormat/>
    <w:rsid w:val="007111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e1">
    <w:name w:val="Style1"/>
    <w:basedOn w:val="Heading1"/>
    <w:link w:val="Style1Char"/>
    <w:autoRedefine/>
    <w:qFormat/>
    <w:rsid w:val="00711145"/>
    <w:pPr>
      <w:tabs>
        <w:tab w:val="left" w:pos="3075"/>
      </w:tabs>
    </w:pPr>
    <w:rPr>
      <w:rFonts w:ascii="Century Gothic" w:hAnsi="Century Gothic"/>
      <w:color w:val="6804AF"/>
    </w:rPr>
  </w:style>
  <w:style w:type="character" w:customStyle="1" w:styleId="Style1Char">
    <w:name w:val="Style1 Char"/>
    <w:basedOn w:val="DefaultParagraphFont"/>
    <w:link w:val="Style1"/>
    <w:rsid w:val="00D07569"/>
    <w:rPr>
      <w:rFonts w:ascii="Century Gothic" w:eastAsiaTheme="majorEastAsia" w:hAnsi="Century Gothic" w:cstheme="majorBidi"/>
      <w:color w:val="6804AF"/>
      <w:sz w:val="32"/>
      <w:szCs w:val="32"/>
    </w:rPr>
  </w:style>
  <w:style w:type="paragraph" w:customStyle="1" w:styleId="Style2">
    <w:name w:val="Style2"/>
    <w:basedOn w:val="Heading2"/>
    <w:link w:val="Style2Char"/>
    <w:autoRedefine/>
    <w:qFormat/>
    <w:rsid w:val="0059687C"/>
    <w:rPr>
      <w:rFonts w:ascii="Century Gothic" w:hAnsi="Century Gothic"/>
      <w:b/>
      <w:bCs/>
      <w:color w:val="461E5E"/>
      <w:sz w:val="28"/>
    </w:rPr>
  </w:style>
  <w:style w:type="character" w:customStyle="1" w:styleId="Style2Char">
    <w:name w:val="Style2 Char"/>
    <w:basedOn w:val="DefaultParagraphFont"/>
    <w:link w:val="Style2"/>
    <w:rsid w:val="0059687C"/>
    <w:rPr>
      <w:rFonts w:ascii="Century Gothic" w:eastAsiaTheme="majorEastAsia" w:hAnsi="Century Gothic" w:cstheme="majorBidi"/>
      <w:b/>
      <w:bCs/>
      <w:color w:val="461E5E"/>
      <w:sz w:val="28"/>
      <w:szCs w:val="26"/>
    </w:rPr>
  </w:style>
  <w:style w:type="paragraph" w:customStyle="1" w:styleId="Style3">
    <w:name w:val="Style3"/>
    <w:link w:val="Style3Char"/>
    <w:autoRedefine/>
    <w:qFormat/>
    <w:rsid w:val="009A71C8"/>
    <w:pPr>
      <w:spacing w:after="0" w:line="240" w:lineRule="auto"/>
    </w:pPr>
    <w:rPr>
      <w:rFonts w:ascii="Century Gothic" w:eastAsiaTheme="majorEastAsia" w:hAnsi="Century Gothic" w:cstheme="majorBidi"/>
      <w:b/>
      <w:color w:val="000000" w:themeColor="text1"/>
      <w:sz w:val="24"/>
      <w:szCs w:val="24"/>
      <w:lang w:val="en" w:eastAsia="en-GB"/>
    </w:rPr>
  </w:style>
  <w:style w:type="character" w:customStyle="1" w:styleId="Style3Char">
    <w:name w:val="Style3 Char"/>
    <w:basedOn w:val="DefaultParagraphFont"/>
    <w:link w:val="Style3"/>
    <w:rsid w:val="009A71C8"/>
    <w:rPr>
      <w:rFonts w:ascii="Century Gothic" w:eastAsiaTheme="majorEastAsia" w:hAnsi="Century Gothic" w:cstheme="majorBidi"/>
      <w:b/>
      <w:color w:val="000000" w:themeColor="text1"/>
      <w:sz w:val="24"/>
      <w:szCs w:val="24"/>
      <w:lang w:val="en" w:eastAsia="en-GB"/>
    </w:rPr>
  </w:style>
  <w:style w:type="paragraph" w:customStyle="1" w:styleId="Style4">
    <w:name w:val="Style4"/>
    <w:basedOn w:val="ListParagraph"/>
    <w:link w:val="Style4Char"/>
    <w:rsid w:val="00D07569"/>
    <w:pPr>
      <w:numPr>
        <w:numId w:val="2"/>
      </w:numPr>
      <w:ind w:left="1077" w:hanging="357"/>
      <w:contextualSpacing w:val="0"/>
    </w:pPr>
  </w:style>
  <w:style w:type="character" w:customStyle="1" w:styleId="Style4Char">
    <w:name w:val="Style4 Char"/>
    <w:basedOn w:val="DefaultParagraphFont"/>
    <w:link w:val="Style4"/>
    <w:rsid w:val="00D07569"/>
    <w:rPr>
      <w:rFonts w:ascii="Century Gothic" w:hAnsi="Century Gothic"/>
      <w:szCs w:val="24"/>
    </w:rPr>
  </w:style>
  <w:style w:type="paragraph" w:styleId="ListParagraph">
    <w:name w:val="List Paragraph"/>
    <w:basedOn w:val="Normal"/>
    <w:link w:val="ListParagraphChar"/>
    <w:uiPriority w:val="34"/>
    <w:rsid w:val="00D07569"/>
    <w:pPr>
      <w:ind w:left="720"/>
      <w:contextualSpacing/>
    </w:pPr>
  </w:style>
  <w:style w:type="paragraph" w:customStyle="1" w:styleId="NumberList">
    <w:name w:val="Number List"/>
    <w:basedOn w:val="ListParagraph"/>
    <w:link w:val="NumberListChar"/>
    <w:rsid w:val="00D07569"/>
    <w:pPr>
      <w:numPr>
        <w:numId w:val="3"/>
      </w:numPr>
      <w:ind w:left="714" w:hanging="357"/>
    </w:pPr>
  </w:style>
  <w:style w:type="character" w:customStyle="1" w:styleId="NumberListChar">
    <w:name w:val="Number List Char"/>
    <w:basedOn w:val="DefaultParagraphFont"/>
    <w:link w:val="NumberList"/>
    <w:rsid w:val="00D07569"/>
    <w:rPr>
      <w:rFonts w:ascii="Century Gothic" w:hAnsi="Century Gothic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145"/>
    <w:pPr>
      <w:pBdr>
        <w:top w:val="single" w:sz="12" w:space="10" w:color="6804AF"/>
        <w:bottom w:val="single" w:sz="12" w:space="10" w:color="6804AF"/>
      </w:pBd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before="360" w:after="360" w:line="240" w:lineRule="auto"/>
      <w:ind w:left="862" w:right="862"/>
      <w:jc w:val="center"/>
    </w:pPr>
    <w:rPr>
      <w:rFonts w:ascii="Century Gothic" w:hAnsi="Century Gothic" w:cs="Rubik-Regular"/>
      <w:i/>
      <w:iCs/>
      <w:sz w:val="18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145"/>
    <w:rPr>
      <w:rFonts w:ascii="Century Gothic" w:hAnsi="Century Gothic" w:cs="Rubik-Regular"/>
      <w:i/>
      <w:iCs/>
      <w:sz w:val="1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11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Number">
    <w:name w:val="List Number"/>
    <w:basedOn w:val="Normal"/>
    <w:uiPriority w:val="99"/>
    <w:rsid w:val="00D07569"/>
    <w:pPr>
      <w:numPr>
        <w:numId w:val="4"/>
      </w:numPr>
      <w:spacing w:line="276" w:lineRule="auto"/>
    </w:pPr>
    <w:rPr>
      <w:rFonts w:eastAsia="MS Mincho"/>
      <w:lang w:val="en-US"/>
    </w:rPr>
  </w:style>
  <w:style w:type="paragraph" w:styleId="ListNumber2">
    <w:name w:val="List Number 2"/>
    <w:basedOn w:val="Normal"/>
    <w:autoRedefine/>
    <w:uiPriority w:val="99"/>
    <w:rsid w:val="00D07569"/>
    <w:pPr>
      <w:numPr>
        <w:ilvl w:val="1"/>
        <w:numId w:val="4"/>
      </w:numPr>
      <w:spacing w:line="271" w:lineRule="auto"/>
    </w:pPr>
    <w:rPr>
      <w:rFonts w:eastAsia="MS Mincho"/>
      <w:lang w:val="en-US"/>
    </w:rPr>
  </w:style>
  <w:style w:type="paragraph" w:customStyle="1" w:styleId="DotPoint2">
    <w:name w:val="Dot Point 2"/>
    <w:basedOn w:val="dot"/>
    <w:link w:val="DotPoint2Char"/>
    <w:autoRedefine/>
    <w:qFormat/>
    <w:rsid w:val="00711145"/>
  </w:style>
  <w:style w:type="paragraph" w:customStyle="1" w:styleId="Numberlist0">
    <w:name w:val="Number list"/>
    <w:basedOn w:val="DotPoint"/>
    <w:link w:val="NumberlistChar0"/>
    <w:autoRedefine/>
    <w:qFormat/>
    <w:rsid w:val="00711145"/>
    <w:pPr>
      <w:numPr>
        <w:numId w:val="22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111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BoldNumberList">
    <w:name w:val="Bold Number List"/>
    <w:basedOn w:val="ListParagraph"/>
    <w:link w:val="BoldNumberListChar"/>
    <w:qFormat/>
    <w:rsid w:val="00D07569"/>
    <w:pPr>
      <w:numPr>
        <w:numId w:val="9"/>
      </w:numPr>
      <w:tabs>
        <w:tab w:val="num" w:pos="1440"/>
      </w:tabs>
    </w:pPr>
    <w:rPr>
      <w:b/>
      <w:bCs/>
      <w:sz w:val="32"/>
      <w:szCs w:val="40"/>
    </w:rPr>
  </w:style>
  <w:style w:type="character" w:customStyle="1" w:styleId="BoldNumberListChar">
    <w:name w:val="Bold Number List Char"/>
    <w:basedOn w:val="DefaultParagraphFont"/>
    <w:link w:val="BoldNumberList"/>
    <w:rsid w:val="00D07569"/>
    <w:rPr>
      <w:rFonts w:ascii="Century Gothic" w:hAnsi="Century Gothic"/>
      <w:b/>
      <w:bCs/>
      <w:sz w:val="32"/>
      <w:szCs w:val="40"/>
    </w:rPr>
  </w:style>
  <w:style w:type="paragraph" w:customStyle="1" w:styleId="DotPointDash">
    <w:name w:val="Dot Point Dash"/>
    <w:basedOn w:val="DotPoint"/>
    <w:link w:val="DotPointDashChar"/>
    <w:rsid w:val="00D07569"/>
    <w:pPr>
      <w:numPr>
        <w:numId w:val="12"/>
      </w:numPr>
      <w:spacing w:line="360" w:lineRule="auto"/>
      <w:ind w:left="1800"/>
    </w:pPr>
  </w:style>
  <w:style w:type="character" w:customStyle="1" w:styleId="DotPointDashChar">
    <w:name w:val="Dot Point Dash Char"/>
    <w:basedOn w:val="DotPointChar"/>
    <w:link w:val="DotPointDash"/>
    <w:rsid w:val="00D07569"/>
    <w:rPr>
      <w:rFonts w:ascii="Century Gothic" w:hAnsi="Century Gothic" w:cs="Rubik-Regular"/>
      <w:lang w:val="en-GB"/>
    </w:rPr>
  </w:style>
  <w:style w:type="paragraph" w:customStyle="1" w:styleId="HEADING11">
    <w:name w:val="HEADING 11"/>
    <w:basedOn w:val="Normal"/>
    <w:qFormat/>
    <w:rsid w:val="00E86F8B"/>
    <w:pPr>
      <w:spacing w:before="120"/>
    </w:pPr>
    <w:rPr>
      <w:b/>
      <w:bCs/>
      <w:color w:val="BE208F"/>
      <w:sz w:val="32"/>
      <w:szCs w:val="32"/>
    </w:rPr>
  </w:style>
  <w:style w:type="paragraph" w:customStyle="1" w:styleId="Style6">
    <w:name w:val="Style6"/>
    <w:basedOn w:val="Normal"/>
    <w:autoRedefine/>
    <w:qFormat/>
    <w:rsid w:val="00E86F8B"/>
    <w:rPr>
      <w:b/>
      <w:bCs/>
      <w:color w:val="A7CF3A"/>
      <w:sz w:val="28"/>
      <w:szCs w:val="28"/>
    </w:rPr>
  </w:style>
  <w:style w:type="paragraph" w:customStyle="1" w:styleId="Dotpoint0">
    <w:name w:val="Dot point"/>
    <w:basedOn w:val="ListParagraph"/>
    <w:qFormat/>
    <w:rsid w:val="007928D6"/>
    <w:pPr>
      <w:numPr>
        <w:numId w:val="8"/>
      </w:numPr>
      <w:spacing w:before="80" w:after="80"/>
    </w:pPr>
    <w:rPr>
      <w:rFonts w:ascii="Arial Narrow" w:eastAsia="Arial" w:hAnsi="Arial Narrow" w:cs="Arial"/>
      <w:color w:val="000000" w:themeColor="text1"/>
      <w:sz w:val="24"/>
    </w:rPr>
  </w:style>
  <w:style w:type="paragraph" w:customStyle="1" w:styleId="TitleWP">
    <w:name w:val="Title WP"/>
    <w:link w:val="TitleWPChar"/>
    <w:qFormat/>
    <w:rsid w:val="00D07569"/>
    <w:pPr>
      <w:jc w:val="center"/>
    </w:pPr>
    <w:rPr>
      <w:rFonts w:ascii="Century Gothic" w:eastAsiaTheme="majorEastAsia" w:hAnsi="Century Gothic" w:cstheme="majorBidi"/>
      <w:bCs/>
      <w:spacing w:val="-10"/>
      <w:kern w:val="28"/>
      <w:sz w:val="40"/>
      <w:szCs w:val="56"/>
    </w:rPr>
  </w:style>
  <w:style w:type="character" w:customStyle="1" w:styleId="TitleWPChar">
    <w:name w:val="Title WP Char"/>
    <w:basedOn w:val="DefaultParagraphFont"/>
    <w:link w:val="TitleWP"/>
    <w:rsid w:val="00D07569"/>
    <w:rPr>
      <w:rFonts w:ascii="Century Gothic" w:eastAsiaTheme="majorEastAsia" w:hAnsi="Century Gothic" w:cstheme="majorBidi"/>
      <w:bCs/>
      <w:spacing w:val="-10"/>
      <w:kern w:val="28"/>
      <w:sz w:val="40"/>
      <w:szCs w:val="56"/>
    </w:rPr>
  </w:style>
  <w:style w:type="paragraph" w:customStyle="1" w:styleId="ReportTitle">
    <w:name w:val="Report Title"/>
    <w:basedOn w:val="Title"/>
    <w:link w:val="ReportTitleChar"/>
    <w:autoRedefine/>
    <w:qFormat/>
    <w:rsid w:val="006E2CC9"/>
    <w:rPr>
      <w:b/>
      <w:color w:val="777777"/>
      <w:spacing w:val="5"/>
      <w:sz w:val="96"/>
      <w:szCs w:val="180"/>
      <w:lang w:eastAsia="en-GB"/>
    </w:rPr>
  </w:style>
  <w:style w:type="character" w:customStyle="1" w:styleId="ReportTitleChar">
    <w:name w:val="Report Title Char"/>
    <w:basedOn w:val="TitleChar"/>
    <w:link w:val="ReportTitle"/>
    <w:rsid w:val="006E2CC9"/>
    <w:rPr>
      <w:rFonts w:ascii="Century Gothic" w:eastAsiaTheme="majorEastAsia" w:hAnsi="Century Gothic" w:cstheme="majorBidi"/>
      <w:b/>
      <w:bCs w:val="0"/>
      <w:color w:val="777777"/>
      <w:spacing w:val="5"/>
      <w:kern w:val="28"/>
      <w:sz w:val="96"/>
      <w:szCs w:val="180"/>
      <w:lang w:eastAsia="en-GB"/>
    </w:rPr>
  </w:style>
  <w:style w:type="character" w:customStyle="1" w:styleId="NumberlistChar0">
    <w:name w:val="Number list Char"/>
    <w:basedOn w:val="DotPointChar"/>
    <w:link w:val="Numberlist0"/>
    <w:rsid w:val="00711145"/>
    <w:rPr>
      <w:rFonts w:ascii="Century Gothic" w:hAnsi="Century Gothic"/>
    </w:rPr>
  </w:style>
  <w:style w:type="paragraph" w:customStyle="1" w:styleId="LetterList">
    <w:name w:val="Letter List"/>
    <w:basedOn w:val="Numberlist0"/>
    <w:link w:val="LetterListChar"/>
    <w:qFormat/>
    <w:rsid w:val="007335A6"/>
    <w:pPr>
      <w:numPr>
        <w:ilvl w:val="1"/>
        <w:numId w:val="10"/>
      </w:numPr>
      <w:ind w:left="1434" w:hanging="357"/>
    </w:pPr>
  </w:style>
  <w:style w:type="character" w:customStyle="1" w:styleId="LetterListChar">
    <w:name w:val="Letter List Char"/>
    <w:basedOn w:val="NumberlistChar0"/>
    <w:link w:val="LetterList"/>
    <w:rsid w:val="007335A6"/>
    <w:rPr>
      <w:rFonts w:ascii="Century Gothic" w:hAnsi="Century Gothic" w:cs="Rubik-Regular"/>
      <w:b w:val="0"/>
      <w:color w:val="000000" w:themeColor="text1"/>
      <w:sz w:val="24"/>
      <w:szCs w:val="24"/>
      <w:lang w:val="en-GB"/>
    </w:rPr>
  </w:style>
  <w:style w:type="table" w:styleId="TableGrid">
    <w:name w:val="Table Grid"/>
    <w:basedOn w:val="TableNormal"/>
    <w:rsid w:val="001E405B"/>
    <w:pPr>
      <w:spacing w:after="0" w:line="240" w:lineRule="auto"/>
    </w:pPr>
    <w:rPr>
      <w:rFonts w:ascii="Arial" w:eastAsia="SimSun" w:hAnsi="Arial" w:cs="Arial"/>
      <w:lang w:val="en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1">
    <w:name w:val="Title1"/>
    <w:basedOn w:val="Normal"/>
    <w:next w:val="Normal"/>
    <w:link w:val="TITLEChar0"/>
    <w:autoRedefine/>
    <w:qFormat/>
    <w:rsid w:val="00711145"/>
    <w:pPr>
      <w:spacing w:before="160"/>
      <w:jc w:val="center"/>
    </w:pPr>
    <w:rPr>
      <w:rFonts w:ascii="Century Gothic" w:eastAsiaTheme="majorEastAsia" w:hAnsi="Century Gothic" w:cstheme="majorBidi"/>
      <w:spacing w:val="-10"/>
      <w:kern w:val="28"/>
      <w:sz w:val="40"/>
      <w:szCs w:val="56"/>
    </w:rPr>
  </w:style>
  <w:style w:type="paragraph" w:customStyle="1" w:styleId="style20">
    <w:name w:val="style 2"/>
    <w:basedOn w:val="Normal"/>
    <w:rsid w:val="00D07569"/>
    <w:rPr>
      <w:rFonts w:eastAsia="Calibri" w:cs="Calibri Light"/>
      <w:b/>
      <w:color w:val="F1CA46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11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145"/>
  </w:style>
  <w:style w:type="paragraph" w:styleId="Footer">
    <w:name w:val="footer"/>
    <w:basedOn w:val="Normal"/>
    <w:link w:val="FooterChar"/>
    <w:uiPriority w:val="99"/>
    <w:unhideWhenUsed/>
    <w:rsid w:val="00711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145"/>
  </w:style>
  <w:style w:type="paragraph" w:customStyle="1" w:styleId="LineDot">
    <w:name w:val="Line Dot"/>
    <w:basedOn w:val="ListParagraph"/>
    <w:link w:val="LineDotChar"/>
    <w:qFormat/>
    <w:rsid w:val="00D07569"/>
    <w:pPr>
      <w:numPr>
        <w:numId w:val="11"/>
      </w:numPr>
      <w:ind w:left="714" w:hanging="357"/>
      <w:contextualSpacing w:val="0"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7569"/>
    <w:rPr>
      <w:rFonts w:ascii="Century Gothic" w:hAnsi="Century Gothic"/>
      <w:szCs w:val="24"/>
    </w:rPr>
  </w:style>
  <w:style w:type="character" w:customStyle="1" w:styleId="LineDotChar">
    <w:name w:val="Line Dot Char"/>
    <w:basedOn w:val="ListParagraphChar"/>
    <w:link w:val="LineDot"/>
    <w:rsid w:val="00D07569"/>
    <w:rPr>
      <w:rFonts w:ascii="Century Gothic" w:hAnsi="Century Gothic"/>
      <w:szCs w:val="24"/>
      <w:lang w:val="en-US"/>
    </w:rPr>
  </w:style>
  <w:style w:type="paragraph" w:customStyle="1" w:styleId="TOC">
    <w:name w:val="TOC"/>
    <w:basedOn w:val="Normal"/>
    <w:link w:val="TOCChar"/>
    <w:qFormat/>
    <w:rsid w:val="00042D17"/>
    <w:rPr>
      <w:b/>
      <w:bCs/>
      <w:i/>
      <w:iCs/>
      <w:color w:val="000000" w:themeColor="text1"/>
    </w:rPr>
  </w:style>
  <w:style w:type="character" w:customStyle="1" w:styleId="TOCChar">
    <w:name w:val="TOC Char"/>
    <w:basedOn w:val="DefaultParagraphFont"/>
    <w:link w:val="TOC"/>
    <w:rsid w:val="00042D17"/>
    <w:rPr>
      <w:rFonts w:ascii="Century Gothic" w:hAnsi="Century Gothic"/>
      <w:b/>
      <w:bCs/>
      <w:i/>
      <w:iCs/>
      <w:color w:val="000000" w:themeColor="text1"/>
      <w:szCs w:val="24"/>
    </w:rPr>
  </w:style>
  <w:style w:type="paragraph" w:customStyle="1" w:styleId="Style40">
    <w:name w:val="Style 4"/>
    <w:basedOn w:val="Normal"/>
    <w:link w:val="Style4Char0"/>
    <w:qFormat/>
    <w:rsid w:val="00042D17"/>
    <w:pPr>
      <w:spacing w:before="120" w:after="120"/>
    </w:pPr>
    <w:rPr>
      <w:b/>
      <w:bCs/>
      <w:i/>
      <w:iCs/>
    </w:rPr>
  </w:style>
  <w:style w:type="character" w:customStyle="1" w:styleId="Style4Char0">
    <w:name w:val="Style 4 Char"/>
    <w:basedOn w:val="DefaultParagraphFont"/>
    <w:link w:val="Style40"/>
    <w:rsid w:val="00042D17"/>
    <w:rPr>
      <w:rFonts w:ascii="Century Gothic" w:hAnsi="Century Gothic"/>
      <w:b/>
      <w:bCs/>
      <w:i/>
      <w:iCs/>
      <w:szCs w:val="24"/>
    </w:rPr>
  </w:style>
  <w:style w:type="table" w:styleId="GridTable3-Accent3">
    <w:name w:val="Grid Table 3 Accent 3"/>
    <w:basedOn w:val="TableNormal"/>
    <w:uiPriority w:val="48"/>
    <w:rsid w:val="004A7FC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A7FC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A7FC6"/>
    <w:pPr>
      <w:spacing w:after="100"/>
      <w:ind w:left="220"/>
    </w:pPr>
  </w:style>
  <w:style w:type="paragraph" w:styleId="Revision">
    <w:name w:val="Revision"/>
    <w:hidden/>
    <w:uiPriority w:val="99"/>
    <w:semiHidden/>
    <w:rsid w:val="005C6FD9"/>
    <w:pPr>
      <w:spacing w:after="0" w:line="240" w:lineRule="auto"/>
    </w:pPr>
    <w:rPr>
      <w:rFonts w:ascii="Century Gothic" w:hAnsi="Century Gothic"/>
      <w:szCs w:val="24"/>
    </w:rPr>
  </w:style>
  <w:style w:type="character" w:customStyle="1" w:styleId="TITLEChar0">
    <w:name w:val="TITLE Char"/>
    <w:basedOn w:val="DefaultParagraphFont"/>
    <w:link w:val="Title1"/>
    <w:rsid w:val="00711145"/>
    <w:rPr>
      <w:rFonts w:ascii="Century Gothic" w:eastAsiaTheme="majorEastAsia" w:hAnsi="Century Gothic" w:cstheme="majorBidi"/>
      <w:spacing w:val="-10"/>
      <w:kern w:val="28"/>
      <w:sz w:val="40"/>
      <w:szCs w:val="56"/>
    </w:rPr>
  </w:style>
  <w:style w:type="paragraph" w:customStyle="1" w:styleId="jnihiubiu">
    <w:name w:val="jnihiubiu"/>
    <w:basedOn w:val="Normal"/>
    <w:next w:val="Normal"/>
    <w:link w:val="jnihiubiuChar"/>
    <w:rsid w:val="00711145"/>
    <w:pPr>
      <w:pBdr>
        <w:top w:val="single" w:sz="4" w:space="10" w:color="6805AE"/>
        <w:bottom w:val="single" w:sz="4" w:space="10" w:color="6805AE"/>
      </w:pBdr>
      <w:jc w:val="center"/>
    </w:pPr>
    <w:rPr>
      <w:rFonts w:ascii="Century Gothic" w:hAnsi="Century Gothic" w:cs="Rubik-Regular"/>
      <w:sz w:val="18"/>
      <w:szCs w:val="24"/>
      <w:lang w:val="en-GB"/>
    </w:rPr>
  </w:style>
  <w:style w:type="character" w:customStyle="1" w:styleId="jnihiubiuChar">
    <w:name w:val="jnihiubiu Char"/>
    <w:basedOn w:val="IntenseQuoteChar"/>
    <w:link w:val="jnihiubiu"/>
    <w:rsid w:val="00711145"/>
    <w:rPr>
      <w:rFonts w:ascii="Century Gothic" w:hAnsi="Century Gothic" w:cs="Rubik-Regular"/>
      <w:i w:val="0"/>
      <w:iCs w:val="0"/>
      <w:sz w:val="18"/>
      <w:szCs w:val="24"/>
      <w:lang w:val="en-GB"/>
    </w:rPr>
  </w:style>
  <w:style w:type="paragraph" w:customStyle="1" w:styleId="H-COPY">
    <w:name w:val="H-COPY"/>
    <w:basedOn w:val="Normal"/>
    <w:link w:val="H-COPYChar"/>
    <w:qFormat/>
    <w:rsid w:val="00711145"/>
    <w:rPr>
      <w:rFonts w:ascii="Century Gothic" w:hAnsi="Century Gothic"/>
    </w:rPr>
  </w:style>
  <w:style w:type="character" w:customStyle="1" w:styleId="H-COPYChar">
    <w:name w:val="H-COPY Char"/>
    <w:basedOn w:val="DefaultParagraphFont"/>
    <w:link w:val="H-COPY"/>
    <w:rsid w:val="00711145"/>
    <w:rPr>
      <w:rFonts w:ascii="Century Gothic" w:hAnsi="Century Gothic"/>
    </w:rPr>
  </w:style>
  <w:style w:type="paragraph" w:customStyle="1" w:styleId="dot">
    <w:name w:val="dot"/>
    <w:basedOn w:val="DotPoint"/>
    <w:link w:val="dotChar"/>
    <w:qFormat/>
    <w:rsid w:val="00711145"/>
    <w:pPr>
      <w:numPr>
        <w:ilvl w:val="1"/>
      </w:numPr>
    </w:pPr>
  </w:style>
  <w:style w:type="character" w:customStyle="1" w:styleId="dotChar">
    <w:name w:val="dot Char"/>
    <w:basedOn w:val="DotPointChar"/>
    <w:link w:val="dot"/>
    <w:rsid w:val="00711145"/>
    <w:rPr>
      <w:rFonts w:ascii="Century Gothic" w:hAnsi="Century Gothic"/>
    </w:rPr>
  </w:style>
  <w:style w:type="paragraph" w:customStyle="1" w:styleId="dfbdbd">
    <w:name w:val="dfbdbd"/>
    <w:basedOn w:val="Footer"/>
    <w:link w:val="dfbdbdChar"/>
    <w:qFormat/>
    <w:rsid w:val="00711145"/>
    <w:pPr>
      <w:tabs>
        <w:tab w:val="clear" w:pos="4513"/>
      </w:tabs>
    </w:pPr>
    <w:rPr>
      <w:rFonts w:ascii="Century Gothic" w:hAnsi="Century Gothic"/>
      <w:sz w:val="18"/>
      <w:szCs w:val="18"/>
    </w:rPr>
  </w:style>
  <w:style w:type="character" w:customStyle="1" w:styleId="DotPoint2Char">
    <w:name w:val="Dot Point 2 Char"/>
    <w:basedOn w:val="NumberlistChar0"/>
    <w:link w:val="DotPoint2"/>
    <w:rsid w:val="00711145"/>
    <w:rPr>
      <w:rFonts w:ascii="Century Gothic" w:hAnsi="Century Gothic"/>
    </w:rPr>
  </w:style>
  <w:style w:type="character" w:customStyle="1" w:styleId="dfbdbdChar">
    <w:name w:val="dfbdbd Char"/>
    <w:basedOn w:val="FooterChar"/>
    <w:link w:val="dfbdbd"/>
    <w:rsid w:val="00711145"/>
    <w:rPr>
      <w:rFonts w:ascii="Century Gothic" w:hAnsi="Century Gothic"/>
      <w:sz w:val="18"/>
      <w:szCs w:val="18"/>
    </w:rPr>
  </w:style>
  <w:style w:type="paragraph" w:customStyle="1" w:styleId="Title2">
    <w:name w:val="Title2"/>
    <w:basedOn w:val="Normal"/>
    <w:next w:val="Heading1"/>
    <w:autoRedefine/>
    <w:qFormat/>
    <w:rsid w:val="00711145"/>
    <w:pPr>
      <w:tabs>
        <w:tab w:val="left" w:pos="3075"/>
      </w:tabs>
      <w:jc w:val="center"/>
    </w:pPr>
    <w:rPr>
      <w:rFonts w:ascii="Century Gothic" w:hAnsi="Century Gothic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Sherri\My%20Choice%20Group\Latest%20Instructions%2012-02\Template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DD15BAA39064DB4D434E13CC77787" ma:contentTypeVersion="11" ma:contentTypeDescription="Create a new document." ma:contentTypeScope="" ma:versionID="44bdacd2a68acb5372b8afae812be560">
  <xsd:schema xmlns:xsd="http://www.w3.org/2001/XMLSchema" xmlns:xs="http://www.w3.org/2001/XMLSchema" xmlns:p="http://schemas.microsoft.com/office/2006/metadata/properties" xmlns:ns2="6d4f9c10-1613-45e4-98e7-a68fbb18ada0" targetNamespace="http://schemas.microsoft.com/office/2006/metadata/properties" ma:root="true" ma:fieldsID="2c5485fa387bd24e0c38f02191c13fb3" ns2:_="">
    <xsd:import namespace="6d4f9c10-1613-45e4-98e7-a68fbb18a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f9c10-1613-45e4-98e7-a68fbb18ad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0BD6D7-64B6-4614-AA92-C04186CDE7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E0815C-648F-4D01-A913-644C25D803B9}"/>
</file>

<file path=customXml/itemProps3.xml><?xml version="1.0" encoding="utf-8"?>
<ds:datastoreItem xmlns:ds="http://schemas.openxmlformats.org/officeDocument/2006/customXml" ds:itemID="{7A458452-BD0D-442F-8077-BD05F71B77FC}"/>
</file>

<file path=customXml/itemProps4.xml><?xml version="1.0" encoding="utf-8"?>
<ds:datastoreItem xmlns:ds="http://schemas.openxmlformats.org/officeDocument/2006/customXml" ds:itemID="{48537A3C-DB31-4721-BD52-B3B2519E137E}"/>
</file>

<file path=docProps/app.xml><?xml version="1.0" encoding="utf-8"?>
<Properties xmlns="http://schemas.openxmlformats.org/officeDocument/2006/extended-properties" xmlns:vt="http://schemas.openxmlformats.org/officeDocument/2006/docPropsVTypes">
  <Template>Template V4</Template>
  <TotalTime>1</TotalTime>
  <Pages>9</Pages>
  <Words>839</Words>
  <Characters>4783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Young</dc:creator>
  <cp:keywords/>
  <dc:description/>
  <cp:lastModifiedBy>My Choice Group</cp:lastModifiedBy>
  <cp:revision>2</cp:revision>
  <dcterms:created xsi:type="dcterms:W3CDTF">2022-01-18T00:45:00Z</dcterms:created>
  <dcterms:modified xsi:type="dcterms:W3CDTF">2022-01-18T00:45:00Z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0x01010066DDD15BAA39064DB4D434E13CC77787</vt:lpwstr>
  </property>
</Properties>
</file>